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6B702" w14:textId="77777777" w:rsidR="00727DAD" w:rsidRDefault="00CD22AC" w:rsidP="00B617FF">
      <w:pPr>
        <w:tabs>
          <w:tab w:val="left" w:pos="2088"/>
        </w:tabs>
        <w:rPr>
          <w:rFonts w:ascii="Tahoma" w:hAnsi="Tahoma" w:cs="Tahoma"/>
        </w:rPr>
      </w:pPr>
      <w:r>
        <w:rPr>
          <w:rFonts w:ascii="Tahoma" w:hAnsi="Tahoma" w:cs="Tahoma"/>
          <w:noProof/>
          <w:lang w:eastAsia="en-ZA"/>
        </w:rPr>
        <w:drawing>
          <wp:anchor distT="0" distB="0" distL="114300" distR="114300" simplePos="0" relativeHeight="251658240" behindDoc="1" locked="1" layoutInCell="0" allowOverlap="1" wp14:anchorId="7DAD1498" wp14:editId="73FC0187">
            <wp:simplePos x="0" y="0"/>
            <wp:positionH relativeFrom="margin">
              <wp:align>center</wp:align>
            </wp:positionH>
            <wp:positionV relativeFrom="margin">
              <wp:posOffset>-630555</wp:posOffset>
            </wp:positionV>
            <wp:extent cx="6841490" cy="1621790"/>
            <wp:effectExtent l="0" t="0" r="0" b="0"/>
            <wp:wrapNone/>
            <wp:docPr id="1" name="Picture 1"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etterhead NSPCA CT..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1490" cy="1621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5FA5BE" w14:textId="77777777" w:rsidR="00CD22AC" w:rsidRDefault="00CD22AC" w:rsidP="00CD22AC">
      <w:pPr>
        <w:tabs>
          <w:tab w:val="left" w:pos="2088"/>
        </w:tabs>
        <w:spacing w:after="0" w:line="240" w:lineRule="auto"/>
        <w:jc w:val="center"/>
        <w:rPr>
          <w:rFonts w:ascii="Tahoma" w:hAnsi="Tahoma" w:cs="Tahoma"/>
          <w:b/>
        </w:rPr>
      </w:pPr>
      <w:bookmarkStart w:id="0" w:name="_GoBack"/>
      <w:bookmarkEnd w:id="0"/>
    </w:p>
    <w:p w14:paraId="696649C8" w14:textId="77777777" w:rsidR="000D096B" w:rsidRDefault="000D096B" w:rsidP="000D096B">
      <w:pPr>
        <w:pStyle w:val="Default"/>
        <w:rPr>
          <w:b/>
          <w:bCs/>
          <w:sz w:val="20"/>
          <w:szCs w:val="20"/>
        </w:rPr>
      </w:pPr>
    </w:p>
    <w:p w14:paraId="14295CBE" w14:textId="77777777" w:rsidR="000D096B" w:rsidRPr="00A11842" w:rsidRDefault="000D096B" w:rsidP="000D096B">
      <w:pPr>
        <w:pStyle w:val="Default"/>
        <w:jc w:val="center"/>
        <w:rPr>
          <w:b/>
          <w:bCs/>
          <w:sz w:val="28"/>
          <w:szCs w:val="22"/>
        </w:rPr>
      </w:pPr>
      <w:r w:rsidRPr="00A11842">
        <w:rPr>
          <w:b/>
          <w:bCs/>
          <w:sz w:val="28"/>
          <w:szCs w:val="22"/>
        </w:rPr>
        <w:t>VETERINARY REPORT</w:t>
      </w:r>
    </w:p>
    <w:p w14:paraId="14A6A3D8" w14:textId="77777777" w:rsidR="001052D6" w:rsidRDefault="001052D6" w:rsidP="000D096B">
      <w:pPr>
        <w:pStyle w:val="Default"/>
        <w:jc w:val="both"/>
        <w:rPr>
          <w:bCs/>
          <w:sz w:val="22"/>
          <w:szCs w:val="22"/>
        </w:rPr>
      </w:pPr>
    </w:p>
    <w:p w14:paraId="11D7ABC2" w14:textId="0045E674" w:rsidR="000D096B" w:rsidRPr="00B275CD" w:rsidRDefault="00B275CD" w:rsidP="000D096B">
      <w:pPr>
        <w:pStyle w:val="Default"/>
        <w:jc w:val="both"/>
        <w:rPr>
          <w:bCs/>
          <w:sz w:val="22"/>
          <w:szCs w:val="22"/>
        </w:rPr>
      </w:pPr>
      <w:r w:rsidRPr="00B275CD">
        <w:rPr>
          <w:bCs/>
          <w:sz w:val="22"/>
          <w:szCs w:val="22"/>
        </w:rPr>
        <w:t xml:space="preserve">On 19 April 2023, the following animal was presented to me at the Cape of Good Hope SPCA. The dog was confiscated by Inspector Lwazi Ntungele of the Cape of Good Hope SPCA. </w:t>
      </w:r>
    </w:p>
    <w:p w14:paraId="19E4F6F0" w14:textId="77777777" w:rsidR="000D096B" w:rsidRPr="000D096B" w:rsidRDefault="000D096B" w:rsidP="000D096B">
      <w:pPr>
        <w:pStyle w:val="Default"/>
        <w:jc w:val="both"/>
        <w:rPr>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1FA3BA37" w14:textId="77777777" w:rsidTr="000D096B">
        <w:tc>
          <w:tcPr>
            <w:tcW w:w="9016" w:type="dxa"/>
            <w:shd w:val="clear" w:color="auto" w:fill="D9D9D9" w:themeFill="background1" w:themeFillShade="D9"/>
          </w:tcPr>
          <w:p w14:paraId="7FE21745" w14:textId="77777777" w:rsidR="000D096B" w:rsidRDefault="000D096B" w:rsidP="000D096B">
            <w:pPr>
              <w:pStyle w:val="Default"/>
              <w:jc w:val="both"/>
              <w:rPr>
                <w:b/>
                <w:bCs/>
                <w:sz w:val="22"/>
                <w:szCs w:val="22"/>
              </w:rPr>
            </w:pPr>
            <w:r w:rsidRPr="000D096B">
              <w:rPr>
                <w:b/>
                <w:bCs/>
                <w:sz w:val="22"/>
                <w:szCs w:val="22"/>
              </w:rPr>
              <w:t>ANIMAL DETAILS</w:t>
            </w:r>
          </w:p>
        </w:tc>
      </w:tr>
    </w:tbl>
    <w:p w14:paraId="672B851A" w14:textId="77777777" w:rsidR="000D096B" w:rsidRPr="000D096B" w:rsidRDefault="000D096B" w:rsidP="000D096B">
      <w:pPr>
        <w:pStyle w:val="Default"/>
        <w:jc w:val="both"/>
        <w:rPr>
          <w:b/>
          <w:bCs/>
          <w:sz w:val="22"/>
          <w:szCs w:val="22"/>
        </w:rPr>
      </w:pPr>
    </w:p>
    <w:p w14:paraId="43A2F191" w14:textId="1DDEDB73" w:rsidR="00B275CD" w:rsidRDefault="00B275CD" w:rsidP="000D096B">
      <w:pPr>
        <w:pStyle w:val="Default"/>
        <w:jc w:val="both"/>
        <w:rPr>
          <w:b/>
          <w:bCs/>
          <w:sz w:val="22"/>
          <w:szCs w:val="22"/>
        </w:rPr>
      </w:pPr>
      <w:r>
        <w:rPr>
          <w:b/>
          <w:bCs/>
          <w:sz w:val="22"/>
          <w:szCs w:val="22"/>
        </w:rPr>
        <w:t>Admission number:</w:t>
      </w:r>
      <w:r w:rsidRPr="00B275CD">
        <w:rPr>
          <w:bCs/>
          <w:sz w:val="22"/>
          <w:szCs w:val="22"/>
        </w:rPr>
        <w:t xml:space="preserve"> 97036</w:t>
      </w:r>
    </w:p>
    <w:p w14:paraId="0B9E2E56" w14:textId="23245378" w:rsidR="000D096B" w:rsidRPr="000D096B" w:rsidRDefault="000D096B" w:rsidP="000D096B">
      <w:pPr>
        <w:pStyle w:val="Default"/>
        <w:jc w:val="both"/>
        <w:rPr>
          <w:sz w:val="22"/>
          <w:szCs w:val="22"/>
        </w:rPr>
      </w:pPr>
      <w:r w:rsidRPr="000D096B">
        <w:rPr>
          <w:b/>
          <w:bCs/>
          <w:sz w:val="22"/>
          <w:szCs w:val="22"/>
        </w:rPr>
        <w:t>Species:</w:t>
      </w:r>
      <w:r w:rsidRPr="00B275CD">
        <w:rPr>
          <w:bCs/>
          <w:sz w:val="22"/>
          <w:szCs w:val="22"/>
        </w:rPr>
        <w:t xml:space="preserve"> </w:t>
      </w:r>
      <w:r w:rsidR="00975D08" w:rsidRPr="00B275CD">
        <w:rPr>
          <w:bCs/>
          <w:sz w:val="22"/>
          <w:szCs w:val="22"/>
        </w:rPr>
        <w:t>Canine</w:t>
      </w:r>
    </w:p>
    <w:p w14:paraId="4E643E55" w14:textId="2DD416F7" w:rsidR="000D096B" w:rsidRPr="000D096B" w:rsidRDefault="000D096B" w:rsidP="000D096B">
      <w:pPr>
        <w:pStyle w:val="Default"/>
        <w:jc w:val="both"/>
        <w:rPr>
          <w:sz w:val="22"/>
          <w:szCs w:val="22"/>
        </w:rPr>
      </w:pPr>
      <w:r w:rsidRPr="000D096B">
        <w:rPr>
          <w:b/>
          <w:bCs/>
          <w:sz w:val="22"/>
          <w:szCs w:val="22"/>
        </w:rPr>
        <w:t>Breed:</w:t>
      </w:r>
      <w:r w:rsidRPr="00B275CD">
        <w:rPr>
          <w:bCs/>
          <w:sz w:val="22"/>
          <w:szCs w:val="22"/>
        </w:rPr>
        <w:t xml:space="preserve"> </w:t>
      </w:r>
      <w:r w:rsidR="0081254A" w:rsidRPr="00B275CD">
        <w:rPr>
          <w:bCs/>
          <w:sz w:val="22"/>
          <w:szCs w:val="22"/>
        </w:rPr>
        <w:t>C</w:t>
      </w:r>
      <w:r w:rsidR="00975D08" w:rsidRPr="00B275CD">
        <w:rPr>
          <w:bCs/>
          <w:sz w:val="22"/>
          <w:szCs w:val="22"/>
        </w:rPr>
        <w:t>rossbreed</w:t>
      </w:r>
    </w:p>
    <w:p w14:paraId="76B81958" w14:textId="523B163E" w:rsidR="000D096B" w:rsidRPr="000D096B" w:rsidRDefault="000D096B" w:rsidP="000D096B">
      <w:pPr>
        <w:pStyle w:val="Default"/>
        <w:jc w:val="both"/>
        <w:rPr>
          <w:sz w:val="22"/>
          <w:szCs w:val="22"/>
        </w:rPr>
      </w:pPr>
      <w:r w:rsidRPr="000D096B">
        <w:rPr>
          <w:b/>
          <w:bCs/>
          <w:sz w:val="22"/>
          <w:szCs w:val="22"/>
        </w:rPr>
        <w:t>Sex:</w:t>
      </w:r>
      <w:r w:rsidRPr="00B275CD">
        <w:rPr>
          <w:bCs/>
          <w:sz w:val="22"/>
          <w:szCs w:val="22"/>
        </w:rPr>
        <w:t xml:space="preserve"> </w:t>
      </w:r>
      <w:r w:rsidR="0081254A" w:rsidRPr="00B275CD">
        <w:rPr>
          <w:bCs/>
          <w:sz w:val="22"/>
          <w:szCs w:val="22"/>
        </w:rPr>
        <w:t>Fem</w:t>
      </w:r>
      <w:r w:rsidR="00975D08" w:rsidRPr="00B275CD">
        <w:rPr>
          <w:bCs/>
          <w:sz w:val="22"/>
          <w:szCs w:val="22"/>
        </w:rPr>
        <w:t>ale</w:t>
      </w:r>
    </w:p>
    <w:p w14:paraId="0FB13657" w14:textId="2A7D45E1" w:rsidR="000D096B" w:rsidRPr="00975D08" w:rsidRDefault="000D096B" w:rsidP="000D096B">
      <w:pPr>
        <w:pStyle w:val="Default"/>
        <w:jc w:val="both"/>
        <w:rPr>
          <w:b/>
          <w:sz w:val="22"/>
          <w:szCs w:val="22"/>
        </w:rPr>
      </w:pPr>
      <w:r w:rsidRPr="000D096B">
        <w:rPr>
          <w:b/>
          <w:bCs/>
          <w:sz w:val="22"/>
          <w:szCs w:val="22"/>
        </w:rPr>
        <w:t>Age</w:t>
      </w:r>
      <w:r w:rsidRPr="000D096B">
        <w:rPr>
          <w:sz w:val="22"/>
          <w:szCs w:val="22"/>
        </w:rPr>
        <w:t>:</w:t>
      </w:r>
      <w:r w:rsidRPr="00B275CD">
        <w:rPr>
          <w:sz w:val="22"/>
          <w:szCs w:val="22"/>
        </w:rPr>
        <w:t xml:space="preserve"> </w:t>
      </w:r>
      <w:r w:rsidR="001052D6">
        <w:rPr>
          <w:sz w:val="22"/>
          <w:szCs w:val="22"/>
        </w:rPr>
        <w:t>Adult</w:t>
      </w:r>
    </w:p>
    <w:p w14:paraId="1C7E5457" w14:textId="77777777" w:rsidR="000D096B" w:rsidRPr="00975D08" w:rsidRDefault="000D096B" w:rsidP="000D096B">
      <w:pPr>
        <w:pStyle w:val="Default"/>
        <w:jc w:val="both"/>
        <w:rPr>
          <w:b/>
          <w:sz w:val="22"/>
          <w:szCs w:val="22"/>
        </w:rPr>
      </w:pPr>
      <w:r w:rsidRPr="000D096B">
        <w:rPr>
          <w:b/>
          <w:bCs/>
          <w:sz w:val="22"/>
          <w:szCs w:val="22"/>
        </w:rPr>
        <w:t>Tattoo/Microchip/Other</w:t>
      </w:r>
      <w:r w:rsidRPr="000D096B">
        <w:rPr>
          <w:sz w:val="22"/>
          <w:szCs w:val="22"/>
        </w:rPr>
        <w:t>:</w:t>
      </w:r>
      <w:r w:rsidRPr="00B275CD">
        <w:rPr>
          <w:sz w:val="22"/>
          <w:szCs w:val="22"/>
        </w:rPr>
        <w:t xml:space="preserve"> </w:t>
      </w:r>
      <w:r w:rsidR="00975D08" w:rsidRPr="00B275CD">
        <w:rPr>
          <w:sz w:val="22"/>
          <w:szCs w:val="22"/>
        </w:rPr>
        <w:t>Not detected</w:t>
      </w:r>
    </w:p>
    <w:p w14:paraId="357651F1" w14:textId="71804017" w:rsidR="000D096B" w:rsidRPr="00975D08" w:rsidRDefault="000D096B" w:rsidP="000D096B">
      <w:pPr>
        <w:pStyle w:val="Default"/>
        <w:jc w:val="both"/>
        <w:rPr>
          <w:b/>
          <w:sz w:val="22"/>
          <w:szCs w:val="22"/>
        </w:rPr>
      </w:pPr>
      <w:r w:rsidRPr="000D096B">
        <w:rPr>
          <w:b/>
          <w:bCs/>
          <w:sz w:val="22"/>
          <w:szCs w:val="22"/>
        </w:rPr>
        <w:t>Name</w:t>
      </w:r>
      <w:r w:rsidRPr="000D096B">
        <w:rPr>
          <w:sz w:val="22"/>
          <w:szCs w:val="22"/>
        </w:rPr>
        <w:t>:</w:t>
      </w:r>
      <w:r w:rsidRPr="00B275CD">
        <w:rPr>
          <w:sz w:val="22"/>
          <w:szCs w:val="22"/>
        </w:rPr>
        <w:t xml:space="preserve"> </w:t>
      </w:r>
      <w:r w:rsidR="0081254A" w:rsidRPr="00B275CD">
        <w:rPr>
          <w:sz w:val="22"/>
          <w:szCs w:val="22"/>
        </w:rPr>
        <w:t>‘</w:t>
      </w:r>
      <w:r w:rsidR="00DC0FD8" w:rsidRPr="00B275CD">
        <w:rPr>
          <w:sz w:val="22"/>
          <w:szCs w:val="22"/>
        </w:rPr>
        <w:t>Stacey</w:t>
      </w:r>
      <w:r w:rsidR="0081254A" w:rsidRPr="00B275CD">
        <w:rPr>
          <w:sz w:val="22"/>
          <w:szCs w:val="22"/>
        </w:rPr>
        <w:t>’</w:t>
      </w:r>
    </w:p>
    <w:p w14:paraId="17325735" w14:textId="2AF125DA" w:rsidR="000D096B" w:rsidRPr="000D096B" w:rsidRDefault="001B18D7" w:rsidP="000D096B">
      <w:pPr>
        <w:pStyle w:val="Default"/>
        <w:jc w:val="both"/>
        <w:rPr>
          <w:sz w:val="22"/>
          <w:szCs w:val="22"/>
        </w:rPr>
      </w:pPr>
      <w:r>
        <w:rPr>
          <w:b/>
          <w:bCs/>
          <w:sz w:val="22"/>
          <w:szCs w:val="22"/>
        </w:rPr>
        <w:t>Description:</w:t>
      </w:r>
      <w:r w:rsidR="00DC0FD8">
        <w:rPr>
          <w:b/>
          <w:bCs/>
          <w:sz w:val="22"/>
          <w:szCs w:val="22"/>
        </w:rPr>
        <w:t xml:space="preserve"> </w:t>
      </w:r>
      <w:r w:rsidR="001052D6">
        <w:rPr>
          <w:bCs/>
          <w:sz w:val="22"/>
          <w:szCs w:val="22"/>
        </w:rPr>
        <w:t>M</w:t>
      </w:r>
      <w:r w:rsidR="00975D08" w:rsidRPr="00B275CD">
        <w:rPr>
          <w:bCs/>
          <w:sz w:val="22"/>
          <w:szCs w:val="22"/>
        </w:rPr>
        <w:t>ed</w:t>
      </w:r>
      <w:r w:rsidR="00BC342E" w:rsidRPr="00B275CD">
        <w:rPr>
          <w:bCs/>
          <w:sz w:val="22"/>
          <w:szCs w:val="22"/>
        </w:rPr>
        <w:t>ium</w:t>
      </w:r>
      <w:r w:rsidR="00975D08" w:rsidRPr="00B275CD">
        <w:rPr>
          <w:bCs/>
          <w:sz w:val="22"/>
          <w:szCs w:val="22"/>
        </w:rPr>
        <w:t xml:space="preserve"> size</w:t>
      </w:r>
      <w:r w:rsidR="001052D6">
        <w:rPr>
          <w:bCs/>
          <w:sz w:val="22"/>
          <w:szCs w:val="22"/>
        </w:rPr>
        <w:t xml:space="preserve">, black and white. </w:t>
      </w:r>
      <w:r w:rsidR="00975D08">
        <w:rPr>
          <w:b/>
          <w:bCs/>
          <w:sz w:val="22"/>
          <w:szCs w:val="22"/>
        </w:rPr>
        <w:t xml:space="preserve"> </w:t>
      </w:r>
    </w:p>
    <w:p w14:paraId="014838C4" w14:textId="77777777" w:rsidR="000D096B" w:rsidRDefault="000D096B" w:rsidP="000D096B">
      <w:pPr>
        <w:pStyle w:val="Default"/>
        <w:jc w:val="both"/>
        <w:rPr>
          <w:b/>
          <w:bCs/>
          <w:sz w:val="22"/>
          <w:szCs w:val="22"/>
        </w:rPr>
      </w:pPr>
    </w:p>
    <w:tbl>
      <w:tblPr>
        <w:tblStyle w:val="TableGrid"/>
        <w:tblW w:w="0" w:type="auto"/>
        <w:shd w:val="clear" w:color="auto" w:fill="D9D9D9" w:themeFill="background1" w:themeFillShade="D9"/>
        <w:tblLook w:val="04A0" w:firstRow="1" w:lastRow="0" w:firstColumn="1" w:lastColumn="0" w:noHBand="0" w:noVBand="1"/>
      </w:tblPr>
      <w:tblGrid>
        <w:gridCol w:w="9016"/>
      </w:tblGrid>
      <w:tr w:rsidR="000D096B" w14:paraId="528C2DDE" w14:textId="77777777" w:rsidTr="000D096B">
        <w:tc>
          <w:tcPr>
            <w:tcW w:w="9016" w:type="dxa"/>
            <w:shd w:val="clear" w:color="auto" w:fill="D9D9D9" w:themeFill="background1" w:themeFillShade="D9"/>
          </w:tcPr>
          <w:p w14:paraId="4AB666A2" w14:textId="77777777" w:rsidR="000D096B" w:rsidRDefault="000D096B" w:rsidP="000D096B">
            <w:pPr>
              <w:pStyle w:val="Default"/>
              <w:jc w:val="both"/>
              <w:rPr>
                <w:b/>
                <w:bCs/>
                <w:sz w:val="22"/>
                <w:szCs w:val="22"/>
              </w:rPr>
            </w:pPr>
            <w:r w:rsidRPr="000D096B">
              <w:rPr>
                <w:b/>
                <w:bCs/>
                <w:sz w:val="22"/>
                <w:szCs w:val="22"/>
              </w:rPr>
              <w:t xml:space="preserve">EXAMINATION FINDINGS </w:t>
            </w:r>
          </w:p>
        </w:tc>
      </w:tr>
    </w:tbl>
    <w:p w14:paraId="66C87ADB" w14:textId="77777777" w:rsidR="000D096B" w:rsidRPr="000D096B" w:rsidRDefault="000D096B" w:rsidP="000D096B">
      <w:pPr>
        <w:pStyle w:val="Default"/>
        <w:jc w:val="both"/>
        <w:rPr>
          <w:sz w:val="22"/>
          <w:szCs w:val="22"/>
        </w:rPr>
      </w:pPr>
    </w:p>
    <w:p w14:paraId="548E774C" w14:textId="00C27378" w:rsidR="00B275CD" w:rsidRDefault="00B275CD" w:rsidP="0081254A">
      <w:pPr>
        <w:pStyle w:val="Default"/>
        <w:jc w:val="both"/>
        <w:rPr>
          <w:sz w:val="22"/>
          <w:szCs w:val="22"/>
        </w:rPr>
      </w:pPr>
      <w:r>
        <w:rPr>
          <w:sz w:val="22"/>
          <w:szCs w:val="22"/>
        </w:rPr>
        <w:t xml:space="preserve">The dog was presented to me for clinical examination on 19/04/2023, and already in a bad condition. The dog appeared to be very scared upon examination. </w:t>
      </w:r>
    </w:p>
    <w:p w14:paraId="3ED466C9" w14:textId="7577FC97" w:rsidR="00B275CD" w:rsidRDefault="00B275CD" w:rsidP="0081254A">
      <w:pPr>
        <w:pStyle w:val="Default"/>
        <w:jc w:val="both"/>
        <w:rPr>
          <w:sz w:val="22"/>
          <w:szCs w:val="22"/>
        </w:rPr>
      </w:pPr>
    </w:p>
    <w:p w14:paraId="172234C7" w14:textId="6D9BA22D" w:rsidR="00B275CD" w:rsidRDefault="00B275CD" w:rsidP="0081254A">
      <w:pPr>
        <w:pStyle w:val="Default"/>
        <w:jc w:val="both"/>
        <w:rPr>
          <w:sz w:val="22"/>
          <w:szCs w:val="22"/>
        </w:rPr>
      </w:pPr>
      <w:r>
        <w:rPr>
          <w:sz w:val="22"/>
          <w:szCs w:val="22"/>
        </w:rPr>
        <w:t xml:space="preserve">The dog was severely emaciated and had clearly been deprived of sufficient food over a prolonged period of time. </w:t>
      </w:r>
    </w:p>
    <w:p w14:paraId="06A99136" w14:textId="323477A5" w:rsidR="00B275CD" w:rsidRDefault="00B275CD" w:rsidP="0081254A">
      <w:pPr>
        <w:pStyle w:val="Default"/>
        <w:jc w:val="both"/>
        <w:rPr>
          <w:sz w:val="22"/>
          <w:szCs w:val="22"/>
        </w:rPr>
      </w:pPr>
    </w:p>
    <w:p w14:paraId="21DEC32B" w14:textId="55C3B524" w:rsidR="00B275CD" w:rsidRDefault="00B275CD" w:rsidP="0081254A">
      <w:pPr>
        <w:pStyle w:val="Default"/>
        <w:jc w:val="both"/>
        <w:rPr>
          <w:sz w:val="22"/>
          <w:szCs w:val="22"/>
        </w:rPr>
      </w:pPr>
      <w:r>
        <w:rPr>
          <w:sz w:val="22"/>
          <w:szCs w:val="22"/>
        </w:rPr>
        <w:t xml:space="preserve">The dog’s body condition score was 3 out of 10. </w:t>
      </w:r>
    </w:p>
    <w:p w14:paraId="5008FC05" w14:textId="03B932C6" w:rsidR="00B275CD" w:rsidRDefault="00B275CD" w:rsidP="0081254A">
      <w:pPr>
        <w:pStyle w:val="Default"/>
        <w:jc w:val="both"/>
        <w:rPr>
          <w:sz w:val="22"/>
          <w:szCs w:val="22"/>
        </w:rPr>
      </w:pPr>
    </w:p>
    <w:p w14:paraId="72DD7911" w14:textId="1D1440DD" w:rsidR="00B275CD" w:rsidRDefault="00B275CD" w:rsidP="0081254A">
      <w:pPr>
        <w:pStyle w:val="Default"/>
        <w:jc w:val="both"/>
        <w:rPr>
          <w:sz w:val="22"/>
          <w:szCs w:val="22"/>
        </w:rPr>
      </w:pPr>
      <w:r>
        <w:rPr>
          <w:sz w:val="22"/>
          <w:szCs w:val="22"/>
        </w:rPr>
        <w:t xml:space="preserve">The animal appears to have been recently pregnant as there were still remnants of milk left in her udder, which would require extra nutritional requirements to be provided to the dog and she would have been further deprived if sufficient food was not provided. </w:t>
      </w:r>
    </w:p>
    <w:p w14:paraId="2D092026" w14:textId="52231EAE" w:rsidR="00B275CD" w:rsidRDefault="00B275CD" w:rsidP="0081254A">
      <w:pPr>
        <w:pStyle w:val="Default"/>
        <w:jc w:val="both"/>
        <w:rPr>
          <w:sz w:val="22"/>
          <w:szCs w:val="22"/>
        </w:rPr>
      </w:pPr>
    </w:p>
    <w:p w14:paraId="285CE0FD" w14:textId="7F8A0BE4" w:rsidR="00B275CD" w:rsidRDefault="00B275CD" w:rsidP="0081254A">
      <w:pPr>
        <w:pStyle w:val="Default"/>
        <w:jc w:val="both"/>
        <w:rPr>
          <w:sz w:val="22"/>
          <w:szCs w:val="22"/>
        </w:rPr>
      </w:pPr>
      <w:r>
        <w:rPr>
          <w:sz w:val="22"/>
          <w:szCs w:val="22"/>
        </w:rPr>
        <w:t>There were ticks</w:t>
      </w:r>
      <w:r w:rsidR="001052D6">
        <w:rPr>
          <w:sz w:val="22"/>
          <w:szCs w:val="22"/>
        </w:rPr>
        <w:t xml:space="preserve"> and fleas</w:t>
      </w:r>
      <w:r>
        <w:rPr>
          <w:sz w:val="22"/>
          <w:szCs w:val="22"/>
        </w:rPr>
        <w:t xml:space="preserve"> present on the dog. </w:t>
      </w:r>
    </w:p>
    <w:p w14:paraId="1B259582" w14:textId="5E5D89DB" w:rsidR="00B275CD" w:rsidRDefault="00B275CD" w:rsidP="00B275CD">
      <w:pPr>
        <w:pStyle w:val="Default"/>
        <w:rPr>
          <w:sz w:val="22"/>
          <w:szCs w:val="22"/>
        </w:rPr>
      </w:pPr>
    </w:p>
    <w:tbl>
      <w:tblPr>
        <w:tblStyle w:val="TableGrid"/>
        <w:tblW w:w="0" w:type="auto"/>
        <w:tblLook w:val="04A0" w:firstRow="1" w:lastRow="0" w:firstColumn="1" w:lastColumn="0" w:noHBand="0" w:noVBand="1"/>
      </w:tblPr>
      <w:tblGrid>
        <w:gridCol w:w="9016"/>
      </w:tblGrid>
      <w:tr w:rsidR="000D096B" w14:paraId="51C852B2" w14:textId="77777777" w:rsidTr="000D096B">
        <w:tc>
          <w:tcPr>
            <w:tcW w:w="9016" w:type="dxa"/>
            <w:shd w:val="clear" w:color="auto" w:fill="D9D9D9" w:themeFill="background1" w:themeFillShade="D9"/>
          </w:tcPr>
          <w:p w14:paraId="71DD4C62" w14:textId="77777777" w:rsidR="000D096B" w:rsidRDefault="000D096B" w:rsidP="000D096B">
            <w:pPr>
              <w:pStyle w:val="Default"/>
              <w:jc w:val="both"/>
              <w:rPr>
                <w:sz w:val="22"/>
                <w:szCs w:val="22"/>
              </w:rPr>
            </w:pPr>
            <w:r w:rsidRPr="000D096B">
              <w:rPr>
                <w:b/>
                <w:bCs/>
                <w:sz w:val="22"/>
                <w:szCs w:val="22"/>
              </w:rPr>
              <w:t>COMMENTS</w:t>
            </w:r>
          </w:p>
        </w:tc>
      </w:tr>
    </w:tbl>
    <w:p w14:paraId="0D1963B0" w14:textId="6DEA5860" w:rsidR="005A0A08" w:rsidRPr="000D096B" w:rsidRDefault="005A0A08" w:rsidP="000D096B">
      <w:pPr>
        <w:pStyle w:val="Default"/>
        <w:jc w:val="both"/>
        <w:rPr>
          <w:sz w:val="22"/>
          <w:szCs w:val="22"/>
        </w:rPr>
      </w:pPr>
    </w:p>
    <w:p w14:paraId="53AA8C2E" w14:textId="7948F2A9" w:rsidR="00B275CD" w:rsidRDefault="00B275CD" w:rsidP="00B275CD">
      <w:pPr>
        <w:pStyle w:val="Default"/>
        <w:jc w:val="both"/>
        <w:rPr>
          <w:sz w:val="22"/>
          <w:szCs w:val="22"/>
        </w:rPr>
      </w:pPr>
      <w:r>
        <w:rPr>
          <w:sz w:val="22"/>
          <w:szCs w:val="22"/>
        </w:rPr>
        <w:t xml:space="preserve">The dog was presented in an emaciated condition which suggests that adequate and sufficient food was not provided to the dog on a daily basis. The dog having milk remnants in her udder suggest that she has puppies. </w:t>
      </w:r>
    </w:p>
    <w:p w14:paraId="50D0B347" w14:textId="77777777" w:rsidR="00B275CD" w:rsidRDefault="00B275CD" w:rsidP="00B275CD">
      <w:pPr>
        <w:pStyle w:val="Default"/>
        <w:jc w:val="both"/>
        <w:rPr>
          <w:sz w:val="22"/>
          <w:szCs w:val="22"/>
        </w:rPr>
      </w:pPr>
    </w:p>
    <w:p w14:paraId="2ACCE32C" w14:textId="3C5A04E7" w:rsidR="00B57213" w:rsidRDefault="00B275CD" w:rsidP="000D096B">
      <w:pPr>
        <w:pStyle w:val="Default"/>
        <w:jc w:val="both"/>
        <w:rPr>
          <w:sz w:val="22"/>
          <w:szCs w:val="22"/>
        </w:rPr>
      </w:pPr>
      <w:r>
        <w:rPr>
          <w:sz w:val="22"/>
          <w:szCs w:val="22"/>
        </w:rPr>
        <w:t>In my opinion, this dog was not adequately cared for with the basic requirements of pet care not provided</w:t>
      </w:r>
      <w:r w:rsidR="001052D6">
        <w:rPr>
          <w:sz w:val="22"/>
          <w:szCs w:val="22"/>
        </w:rPr>
        <w:t xml:space="preserve"> to her</w:t>
      </w:r>
      <w:r>
        <w:rPr>
          <w:sz w:val="22"/>
          <w:szCs w:val="22"/>
        </w:rPr>
        <w:t xml:space="preserve">. The dog was underfed resulting in the dog’s unnecessary suffering. Providing food to a dog on a daily basis is a basic pet care requirement. Lactating females require additional sufficient food so as to not cause them to lose condition. </w:t>
      </w:r>
    </w:p>
    <w:p w14:paraId="68CFD0F9" w14:textId="77777777" w:rsidR="00840C59" w:rsidRPr="000D096B" w:rsidRDefault="00840C59" w:rsidP="000D096B">
      <w:pPr>
        <w:pStyle w:val="Default"/>
        <w:jc w:val="both"/>
        <w:rPr>
          <w:sz w:val="22"/>
          <w:szCs w:val="22"/>
        </w:rPr>
      </w:pPr>
    </w:p>
    <w:p w14:paraId="1133CA08" w14:textId="77777777" w:rsidR="000D096B" w:rsidRPr="000D096B" w:rsidRDefault="000D096B" w:rsidP="000D096B">
      <w:pPr>
        <w:pStyle w:val="Default"/>
        <w:jc w:val="both"/>
        <w:rPr>
          <w:sz w:val="22"/>
          <w:szCs w:val="22"/>
        </w:rPr>
      </w:pPr>
      <w:r w:rsidRPr="000D096B">
        <w:rPr>
          <w:sz w:val="22"/>
          <w:szCs w:val="22"/>
        </w:rPr>
        <w:t xml:space="preserve">Yours sincerely </w:t>
      </w:r>
    </w:p>
    <w:p w14:paraId="73DB207A" w14:textId="77777777" w:rsidR="000D096B" w:rsidRPr="000D096B" w:rsidRDefault="000D096B" w:rsidP="000D096B">
      <w:pPr>
        <w:pStyle w:val="Default"/>
        <w:jc w:val="both"/>
        <w:rPr>
          <w:sz w:val="22"/>
          <w:szCs w:val="22"/>
        </w:rPr>
      </w:pPr>
    </w:p>
    <w:p w14:paraId="3879DC63" w14:textId="0A88EC2B" w:rsidR="00D86B26" w:rsidRPr="000D096B" w:rsidRDefault="00B57213" w:rsidP="000D096B">
      <w:pPr>
        <w:tabs>
          <w:tab w:val="left" w:pos="2088"/>
        </w:tabs>
        <w:spacing w:after="0" w:line="240" w:lineRule="auto"/>
        <w:jc w:val="both"/>
        <w:rPr>
          <w:rFonts w:ascii="Tahoma" w:hAnsi="Tahoma" w:cs="Tahoma"/>
          <w:b/>
        </w:rPr>
      </w:pPr>
      <w:r>
        <w:rPr>
          <w:rFonts w:ascii="Tahoma" w:hAnsi="Tahoma" w:cs="Tahoma"/>
          <w:b/>
        </w:rPr>
        <w:t>D</w:t>
      </w:r>
      <w:r w:rsidR="008309BE">
        <w:rPr>
          <w:rFonts w:ascii="Tahoma" w:hAnsi="Tahoma" w:cs="Tahoma"/>
          <w:b/>
        </w:rPr>
        <w:t>r</w:t>
      </w:r>
      <w:r>
        <w:rPr>
          <w:rFonts w:ascii="Tahoma" w:hAnsi="Tahoma" w:cs="Tahoma"/>
          <w:b/>
        </w:rPr>
        <w:t xml:space="preserve"> </w:t>
      </w:r>
      <w:r w:rsidR="00AB4DF4">
        <w:rPr>
          <w:rFonts w:ascii="Tahoma" w:hAnsi="Tahoma" w:cs="Tahoma"/>
          <w:b/>
        </w:rPr>
        <w:t>Ettienne Pieterse</w:t>
      </w:r>
      <w:r w:rsidR="000D096B" w:rsidRPr="000D096B">
        <w:rPr>
          <w:rFonts w:ascii="Tahoma" w:hAnsi="Tahoma" w:cs="Tahoma"/>
          <w:b/>
        </w:rPr>
        <w:t xml:space="preserve"> (BV</w:t>
      </w:r>
      <w:r w:rsidR="00AB4DF4">
        <w:rPr>
          <w:rFonts w:ascii="Tahoma" w:hAnsi="Tahoma" w:cs="Tahoma"/>
          <w:b/>
        </w:rPr>
        <w:t>M</w:t>
      </w:r>
      <w:r w:rsidR="000D096B" w:rsidRPr="000D096B">
        <w:rPr>
          <w:rFonts w:ascii="Tahoma" w:hAnsi="Tahoma" w:cs="Tahoma"/>
          <w:b/>
        </w:rPr>
        <w:t>)</w:t>
      </w:r>
    </w:p>
    <w:p w14:paraId="36088361" w14:textId="5800F87F" w:rsidR="000D096B" w:rsidRDefault="000D096B" w:rsidP="000D096B">
      <w:pPr>
        <w:tabs>
          <w:tab w:val="left" w:pos="2088"/>
        </w:tabs>
        <w:spacing w:after="0" w:line="240" w:lineRule="auto"/>
        <w:jc w:val="both"/>
        <w:rPr>
          <w:rFonts w:ascii="Tahoma" w:hAnsi="Tahoma" w:cs="Tahoma"/>
          <w:b/>
        </w:rPr>
      </w:pPr>
      <w:r w:rsidRPr="000D096B">
        <w:rPr>
          <w:rFonts w:ascii="Tahoma" w:hAnsi="Tahoma" w:cs="Tahoma"/>
          <w:b/>
        </w:rPr>
        <w:t>Veterinar</w:t>
      </w:r>
      <w:r w:rsidR="008309BE">
        <w:rPr>
          <w:rFonts w:ascii="Tahoma" w:hAnsi="Tahoma" w:cs="Tahoma"/>
          <w:b/>
        </w:rPr>
        <w:t>y</w:t>
      </w:r>
      <w:r w:rsidRPr="000D096B">
        <w:rPr>
          <w:rFonts w:ascii="Tahoma" w:hAnsi="Tahoma" w:cs="Tahoma"/>
          <w:b/>
        </w:rPr>
        <w:t xml:space="preserve"> </w:t>
      </w:r>
      <w:r w:rsidR="00043FD6">
        <w:rPr>
          <w:rFonts w:ascii="Tahoma" w:hAnsi="Tahoma" w:cs="Tahoma"/>
          <w:b/>
        </w:rPr>
        <w:t>Surgeon</w:t>
      </w:r>
    </w:p>
    <w:p w14:paraId="765F8590" w14:textId="54ED68E4" w:rsidR="00337D99" w:rsidRDefault="00337D99" w:rsidP="000D096B">
      <w:pPr>
        <w:tabs>
          <w:tab w:val="left" w:pos="2088"/>
        </w:tabs>
        <w:spacing w:after="0" w:line="240" w:lineRule="auto"/>
        <w:jc w:val="both"/>
        <w:rPr>
          <w:rFonts w:ascii="Tahoma" w:hAnsi="Tahoma" w:cs="Tahoma"/>
        </w:rPr>
      </w:pPr>
    </w:p>
    <w:p w14:paraId="32DDDF2D" w14:textId="0949D2D8" w:rsidR="001052D6" w:rsidRDefault="001052D6" w:rsidP="000D096B">
      <w:pPr>
        <w:tabs>
          <w:tab w:val="left" w:pos="2088"/>
        </w:tabs>
        <w:spacing w:after="0" w:line="240" w:lineRule="auto"/>
        <w:jc w:val="both"/>
        <w:rPr>
          <w:rFonts w:ascii="Tahoma" w:hAnsi="Tahoma" w:cs="Tahoma"/>
        </w:rPr>
      </w:pPr>
      <w:r>
        <w:rPr>
          <w:rFonts w:ascii="Tahoma" w:hAnsi="Tahoma" w:cs="Tahoma"/>
        </w:rPr>
        <w:t>Date compiled: 21 April 2023</w:t>
      </w:r>
    </w:p>
    <w:sectPr w:rsidR="001052D6" w:rsidSect="007A03F9">
      <w:footerReference w:type="default" r:id="rId12"/>
      <w:pgSz w:w="11906" w:h="16838"/>
      <w:pgMar w:top="1440" w:right="1440" w:bottom="993" w:left="1440" w:header="708" w:footer="4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E9ACEA" w14:textId="77777777" w:rsidR="00975D08" w:rsidRDefault="00975D08" w:rsidP="000171A2">
      <w:pPr>
        <w:spacing w:after="0" w:line="240" w:lineRule="auto"/>
      </w:pPr>
      <w:r>
        <w:separator/>
      </w:r>
    </w:p>
  </w:endnote>
  <w:endnote w:type="continuationSeparator" w:id="0">
    <w:p w14:paraId="30E6DDF8" w14:textId="77777777" w:rsidR="00975D08" w:rsidRDefault="00975D08"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651299"/>
      <w:docPartObj>
        <w:docPartGallery w:val="Page Numbers (Bottom of Page)"/>
        <w:docPartUnique/>
      </w:docPartObj>
    </w:sdtPr>
    <w:sdtEndPr>
      <w:rPr>
        <w:noProof/>
      </w:rPr>
    </w:sdtEndPr>
    <w:sdtContent>
      <w:p w14:paraId="1F771E50" w14:textId="470D5F96" w:rsidR="00823432" w:rsidRDefault="00337D99">
        <w:pPr>
          <w:pStyle w:val="Footer"/>
          <w:jc w:val="right"/>
        </w:pPr>
        <w:r w:rsidRPr="00337D99">
          <w:rPr>
            <w:sz w:val="20"/>
          </w:rPr>
          <w:t xml:space="preserve">Page 1 of </w:t>
        </w:r>
        <w:r w:rsidR="00823432" w:rsidRPr="00337D99">
          <w:rPr>
            <w:sz w:val="20"/>
          </w:rPr>
          <w:fldChar w:fldCharType="begin"/>
        </w:r>
        <w:r w:rsidR="00823432" w:rsidRPr="00337D99">
          <w:rPr>
            <w:sz w:val="20"/>
          </w:rPr>
          <w:instrText xml:space="preserve"> PAGE   \* MERGEFORMAT </w:instrText>
        </w:r>
        <w:r w:rsidR="00823432" w:rsidRPr="00337D99">
          <w:rPr>
            <w:sz w:val="20"/>
          </w:rPr>
          <w:fldChar w:fldCharType="separate"/>
        </w:r>
        <w:r w:rsidR="008B487D" w:rsidRPr="00337D99">
          <w:rPr>
            <w:noProof/>
            <w:sz w:val="20"/>
          </w:rPr>
          <w:t>1</w:t>
        </w:r>
        <w:r w:rsidR="00823432" w:rsidRPr="00337D99">
          <w:rPr>
            <w:noProof/>
            <w:sz w:val="20"/>
          </w:rPr>
          <w:fldChar w:fldCharType="end"/>
        </w:r>
      </w:p>
    </w:sdtContent>
  </w:sdt>
  <w:p w14:paraId="37D2A66D" w14:textId="77777777" w:rsidR="000171A2" w:rsidRPr="000171A2" w:rsidRDefault="000171A2" w:rsidP="007A03F9">
    <w:pPr>
      <w:pStyle w:val="Footer"/>
      <w:jc w:val="center"/>
      <w:rPr>
        <w:rFonts w:ascii="Tahoma" w:hAnsi="Tahoma" w:cs="Tahoma"/>
        <w:color w:val="00206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FDABF2" w14:textId="77777777" w:rsidR="00975D08" w:rsidRDefault="00975D08" w:rsidP="000171A2">
      <w:pPr>
        <w:spacing w:after="0" w:line="240" w:lineRule="auto"/>
      </w:pPr>
      <w:r>
        <w:separator/>
      </w:r>
    </w:p>
  </w:footnote>
  <w:footnote w:type="continuationSeparator" w:id="0">
    <w:p w14:paraId="3923B97E" w14:textId="77777777" w:rsidR="00975D08" w:rsidRDefault="00975D08"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602F4"/>
    <w:multiLevelType w:val="hybridMultilevel"/>
    <w:tmpl w:val="D7B282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0306A9"/>
    <w:multiLevelType w:val="hybridMultilevel"/>
    <w:tmpl w:val="226831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F320309"/>
    <w:multiLevelType w:val="hybridMultilevel"/>
    <w:tmpl w:val="2EA03D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3F14ED"/>
    <w:multiLevelType w:val="hybridMultilevel"/>
    <w:tmpl w:val="C1DA4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22B27E1"/>
    <w:multiLevelType w:val="hybridMultilevel"/>
    <w:tmpl w:val="187A71F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5CFD29C1"/>
    <w:multiLevelType w:val="hybridMultilevel"/>
    <w:tmpl w:val="F1E0DDF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63E22E41"/>
    <w:multiLevelType w:val="hybridMultilevel"/>
    <w:tmpl w:val="6228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8306F"/>
    <w:multiLevelType w:val="hybridMultilevel"/>
    <w:tmpl w:val="AE0A4266"/>
    <w:lvl w:ilvl="0" w:tplc="0792C1C2">
      <w:numFmt w:val="bullet"/>
      <w:lvlText w:val=""/>
      <w:lvlJc w:val="left"/>
      <w:pPr>
        <w:ind w:left="720" w:hanging="360"/>
      </w:pPr>
      <w:rPr>
        <w:rFonts w:ascii="Tahoma" w:eastAsiaTheme="minorHAnsi"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7"/>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D08"/>
    <w:rsid w:val="00015201"/>
    <w:rsid w:val="000171A2"/>
    <w:rsid w:val="00043FD6"/>
    <w:rsid w:val="000678F7"/>
    <w:rsid w:val="00085933"/>
    <w:rsid w:val="000D096B"/>
    <w:rsid w:val="000D1B87"/>
    <w:rsid w:val="000D3867"/>
    <w:rsid w:val="000E0C0D"/>
    <w:rsid w:val="000E0FCB"/>
    <w:rsid w:val="000F2B45"/>
    <w:rsid w:val="001052D6"/>
    <w:rsid w:val="00130B03"/>
    <w:rsid w:val="00160ABE"/>
    <w:rsid w:val="001615BA"/>
    <w:rsid w:val="00186BFD"/>
    <w:rsid w:val="001B18D7"/>
    <w:rsid w:val="001B3990"/>
    <w:rsid w:val="001C7B40"/>
    <w:rsid w:val="001F3145"/>
    <w:rsid w:val="001F5F42"/>
    <w:rsid w:val="0022660C"/>
    <w:rsid w:val="0028712E"/>
    <w:rsid w:val="002D0187"/>
    <w:rsid w:val="00323CE6"/>
    <w:rsid w:val="00337D99"/>
    <w:rsid w:val="00343DC4"/>
    <w:rsid w:val="00352BC2"/>
    <w:rsid w:val="00365855"/>
    <w:rsid w:val="00387EA8"/>
    <w:rsid w:val="00396004"/>
    <w:rsid w:val="003B2D98"/>
    <w:rsid w:val="00436A1E"/>
    <w:rsid w:val="004460EC"/>
    <w:rsid w:val="004926AA"/>
    <w:rsid w:val="004D1B8F"/>
    <w:rsid w:val="004D4CB6"/>
    <w:rsid w:val="004F6E63"/>
    <w:rsid w:val="005215A6"/>
    <w:rsid w:val="00525377"/>
    <w:rsid w:val="0055049A"/>
    <w:rsid w:val="00582209"/>
    <w:rsid w:val="00594729"/>
    <w:rsid w:val="005A0A08"/>
    <w:rsid w:val="005C126D"/>
    <w:rsid w:val="005C4722"/>
    <w:rsid w:val="00604440"/>
    <w:rsid w:val="00606231"/>
    <w:rsid w:val="00651BF3"/>
    <w:rsid w:val="006563E8"/>
    <w:rsid w:val="00680C63"/>
    <w:rsid w:val="00695800"/>
    <w:rsid w:val="006E6E0C"/>
    <w:rsid w:val="006F550C"/>
    <w:rsid w:val="007128D0"/>
    <w:rsid w:val="00726DEC"/>
    <w:rsid w:val="00727DAD"/>
    <w:rsid w:val="00744CF7"/>
    <w:rsid w:val="00752B9D"/>
    <w:rsid w:val="0076429E"/>
    <w:rsid w:val="0076471F"/>
    <w:rsid w:val="007A03F9"/>
    <w:rsid w:val="007E366C"/>
    <w:rsid w:val="0081254A"/>
    <w:rsid w:val="00823432"/>
    <w:rsid w:val="008309BE"/>
    <w:rsid w:val="008361B8"/>
    <w:rsid w:val="00840C59"/>
    <w:rsid w:val="0084419F"/>
    <w:rsid w:val="008576CE"/>
    <w:rsid w:val="00860FC1"/>
    <w:rsid w:val="00864C90"/>
    <w:rsid w:val="0087374F"/>
    <w:rsid w:val="008A3877"/>
    <w:rsid w:val="008A6920"/>
    <w:rsid w:val="008B1C79"/>
    <w:rsid w:val="008B487D"/>
    <w:rsid w:val="009307E7"/>
    <w:rsid w:val="009440B7"/>
    <w:rsid w:val="00972DBA"/>
    <w:rsid w:val="00975D08"/>
    <w:rsid w:val="009818BC"/>
    <w:rsid w:val="0098315D"/>
    <w:rsid w:val="009A5C1B"/>
    <w:rsid w:val="009A616E"/>
    <w:rsid w:val="009B4705"/>
    <w:rsid w:val="00A11842"/>
    <w:rsid w:val="00A41188"/>
    <w:rsid w:val="00A41B92"/>
    <w:rsid w:val="00A43FCB"/>
    <w:rsid w:val="00AA395B"/>
    <w:rsid w:val="00AB2BF9"/>
    <w:rsid w:val="00AB4DF4"/>
    <w:rsid w:val="00AE2FDC"/>
    <w:rsid w:val="00B275CD"/>
    <w:rsid w:val="00B37E87"/>
    <w:rsid w:val="00B57213"/>
    <w:rsid w:val="00B617FF"/>
    <w:rsid w:val="00B70929"/>
    <w:rsid w:val="00B85B55"/>
    <w:rsid w:val="00BC342E"/>
    <w:rsid w:val="00BD547A"/>
    <w:rsid w:val="00C01D1B"/>
    <w:rsid w:val="00C14B42"/>
    <w:rsid w:val="00C23220"/>
    <w:rsid w:val="00C237D3"/>
    <w:rsid w:val="00C379AD"/>
    <w:rsid w:val="00C505D4"/>
    <w:rsid w:val="00C55680"/>
    <w:rsid w:val="00C92EC5"/>
    <w:rsid w:val="00C94074"/>
    <w:rsid w:val="00CC29A7"/>
    <w:rsid w:val="00CD22AC"/>
    <w:rsid w:val="00CF63A9"/>
    <w:rsid w:val="00CF7D24"/>
    <w:rsid w:val="00D039F1"/>
    <w:rsid w:val="00D14BC2"/>
    <w:rsid w:val="00D15433"/>
    <w:rsid w:val="00D468C9"/>
    <w:rsid w:val="00D60EC1"/>
    <w:rsid w:val="00D86B26"/>
    <w:rsid w:val="00DC0FD8"/>
    <w:rsid w:val="00E01538"/>
    <w:rsid w:val="00E022FB"/>
    <w:rsid w:val="00E2033E"/>
    <w:rsid w:val="00E51D5A"/>
    <w:rsid w:val="00E52EA7"/>
    <w:rsid w:val="00E802A9"/>
    <w:rsid w:val="00E871D9"/>
    <w:rsid w:val="00E90ABB"/>
    <w:rsid w:val="00ED51D5"/>
    <w:rsid w:val="00ED6AAB"/>
    <w:rsid w:val="00EE2904"/>
    <w:rsid w:val="00F74B27"/>
    <w:rsid w:val="00FB3C0E"/>
    <w:rsid w:val="00FD2B36"/>
    <w:rsid w:val="00FE34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451596"/>
  <w15:chartTrackingRefBased/>
  <w15:docId w15:val="{8C4687A7-89E8-4690-B88A-F476EA96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59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paragraph" w:styleId="NoSpacing">
    <w:name w:val="No Spacing"/>
    <w:uiPriority w:val="1"/>
    <w:qFormat/>
    <w:rsid w:val="00864C90"/>
    <w:pPr>
      <w:spacing w:after="0" w:line="240" w:lineRule="auto"/>
    </w:pPr>
  </w:style>
  <w:style w:type="paragraph" w:styleId="ListParagraph">
    <w:name w:val="List Paragraph"/>
    <w:basedOn w:val="Normal"/>
    <w:uiPriority w:val="34"/>
    <w:qFormat/>
    <w:rsid w:val="00752B9D"/>
    <w:pPr>
      <w:ind w:left="720"/>
      <w:contextualSpacing/>
    </w:pPr>
  </w:style>
  <w:style w:type="paragraph" w:customStyle="1" w:styleId="Default">
    <w:name w:val="Default"/>
    <w:rsid w:val="000D096B"/>
    <w:pPr>
      <w:autoSpaceDE w:val="0"/>
      <w:autoSpaceDN w:val="0"/>
      <w:adjustRightInd w:val="0"/>
      <w:spacing w:after="0" w:line="240" w:lineRule="auto"/>
    </w:pPr>
    <w:rPr>
      <w:rFonts w:ascii="Tahoma" w:hAnsi="Tahoma" w:cs="Tahoma"/>
      <w:color w:val="000000"/>
      <w:sz w:val="24"/>
      <w:szCs w:val="24"/>
    </w:rPr>
  </w:style>
  <w:style w:type="table" w:styleId="TableGrid">
    <w:name w:val="Table Grid"/>
    <w:basedOn w:val="TableNormal"/>
    <w:uiPriority w:val="39"/>
    <w:rsid w:val="000D09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197084">
      <w:bodyDiv w:val="1"/>
      <w:marLeft w:val="0"/>
      <w:marRight w:val="0"/>
      <w:marTop w:val="0"/>
      <w:marBottom w:val="0"/>
      <w:divBdr>
        <w:top w:val="none" w:sz="0" w:space="0" w:color="auto"/>
        <w:left w:val="none" w:sz="0" w:space="0" w:color="auto"/>
        <w:bottom w:val="none" w:sz="0" w:space="0" w:color="auto"/>
        <w:right w:val="none" w:sz="0" w:space="0" w:color="auto"/>
      </w:divBdr>
    </w:div>
    <w:div w:id="1208109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t2\OneDrive%20-%20CAPE%20OF%20GOOD%20HOPE%20SOCIETY%20FOR%20THE%20PREVENTION%20OF%20CRUELTY%20TO%20ANIMALS\Desktop\Vet%20reports\Veterinary%20Report%20Template%20Update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86CD37311C284AA29E6C6F2BCFAD0F" ma:contentTypeVersion="9" ma:contentTypeDescription="Create a new document." ma:contentTypeScope="" ma:versionID="9dd29d062141f512ecdae6ca148b0f40">
  <xsd:schema xmlns:xsd="http://www.w3.org/2001/XMLSchema" xmlns:xs="http://www.w3.org/2001/XMLSchema" xmlns:p="http://schemas.microsoft.com/office/2006/metadata/properties" xmlns:ns3="f9adc4c4-976a-4e42-bb8b-b77b847291b0" targetNamespace="http://schemas.microsoft.com/office/2006/metadata/properties" ma:root="true" ma:fieldsID="8286f4a8c2f0fe1788ea2d0474eb2b2d" ns3:_="">
    <xsd:import namespace="f9adc4c4-976a-4e42-bb8b-b77b847291b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adc4c4-976a-4e42-bb8b-b77b847291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2F4D9-17AD-4604-AB85-CC6ABF48888C}">
  <ds:schemaRefs>
    <ds:schemaRef ds:uri="http://schemas.microsoft.com/sharepoint/v3/contenttype/forms"/>
  </ds:schemaRefs>
</ds:datastoreItem>
</file>

<file path=customXml/itemProps2.xml><?xml version="1.0" encoding="utf-8"?>
<ds:datastoreItem xmlns:ds="http://schemas.openxmlformats.org/officeDocument/2006/customXml" ds:itemID="{B0488293-F299-4327-8AF0-4F095DE48B52}">
  <ds:schemaRefs>
    <ds:schemaRef ds:uri="http://schemas.openxmlformats.org/package/2006/metadata/core-properties"/>
    <ds:schemaRef ds:uri="http://purl.org/dc/terms/"/>
    <ds:schemaRef ds:uri="http://schemas.microsoft.com/office/infopath/2007/PartnerControls"/>
    <ds:schemaRef ds:uri="f9adc4c4-976a-4e42-bb8b-b77b847291b0"/>
    <ds:schemaRef ds:uri="http://schemas.microsoft.com/office/2006/documentManagement/types"/>
    <ds:schemaRef ds:uri="http://schemas.microsoft.com/office/2006/metadata/properties"/>
    <ds:schemaRef ds:uri="http://purl.org/dc/dcmitype/"/>
    <ds:schemaRef ds:uri="http://purl.org/dc/elements/1.1/"/>
    <ds:schemaRef ds:uri="http://www.w3.org/XML/1998/namespace"/>
  </ds:schemaRefs>
</ds:datastoreItem>
</file>

<file path=customXml/itemProps3.xml><?xml version="1.0" encoding="utf-8"?>
<ds:datastoreItem xmlns:ds="http://schemas.openxmlformats.org/officeDocument/2006/customXml" ds:itemID="{7DC039AA-6A09-4018-A395-AD33033052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adc4c4-976a-4e42-bb8b-b77b84729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D3D048-6740-4150-BB36-F17950C3C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Veterinary Report Template Updated</Template>
  <TotalTime>5</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2 - Cape of Good Hope SPCA</dc:creator>
  <cp:keywords/>
  <dc:description/>
  <cp:lastModifiedBy>Nicole Venter - Cape of Good Hope SPCA</cp:lastModifiedBy>
  <cp:revision>7</cp:revision>
  <cp:lastPrinted>2023-11-21T14:16:00Z</cp:lastPrinted>
  <dcterms:created xsi:type="dcterms:W3CDTF">2023-11-08T09:26:00Z</dcterms:created>
  <dcterms:modified xsi:type="dcterms:W3CDTF">2023-11-21T14:17:00Z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0x010100B786CD37311C284AA29E6C6F2BCFAD0F</vt:lpwstr>
  </property>
</Properties>
</file>