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36B702" w14:textId="77777777" w:rsidR="00727DAD" w:rsidRDefault="00CD22AC" w:rsidP="00B617FF">
      <w:pPr>
        <w:tabs>
          <w:tab w:val="left" w:pos="2088"/>
        </w:tabs>
        <w:rPr>
          <w:rFonts w:ascii="Tahoma" w:hAnsi="Tahoma" w:cs="Tahoma"/>
        </w:rPr>
      </w:pPr>
      <w:r>
        <w:rPr>
          <w:rFonts w:ascii="Tahoma" w:hAnsi="Tahoma" w:cs="Tahoma"/>
          <w:noProof/>
          <w:lang w:eastAsia="en-ZA"/>
        </w:rPr>
        <w:drawing>
          <wp:anchor distT="0" distB="0" distL="114300" distR="114300" simplePos="0" relativeHeight="251658240" behindDoc="1" locked="1" layoutInCell="0" allowOverlap="1" wp14:anchorId="7DAD1498" wp14:editId="73FC0187">
            <wp:simplePos x="0" y="0"/>
            <wp:positionH relativeFrom="margin">
              <wp:align>center</wp:align>
            </wp:positionH>
            <wp:positionV relativeFrom="margin">
              <wp:posOffset>-630555</wp:posOffset>
            </wp:positionV>
            <wp:extent cx="6841490" cy="1621790"/>
            <wp:effectExtent l="0" t="0" r="0" b="0"/>
            <wp:wrapNone/>
            <wp:docPr id="1" name="Picture 1" descr="Letterhead NSPCA CT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etterhead NSPCA CT.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4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177E94" w14:textId="77777777" w:rsidR="00CD22AC" w:rsidRDefault="00CD22AC" w:rsidP="00B617FF">
      <w:pPr>
        <w:tabs>
          <w:tab w:val="left" w:pos="2088"/>
        </w:tabs>
        <w:rPr>
          <w:rFonts w:ascii="Tahoma" w:hAnsi="Tahoma" w:cs="Tahoma"/>
        </w:rPr>
      </w:pPr>
    </w:p>
    <w:p w14:paraId="4D5FA5BE" w14:textId="77777777" w:rsidR="00CD22AC" w:rsidRDefault="00CD22AC" w:rsidP="00CD22AC">
      <w:pPr>
        <w:tabs>
          <w:tab w:val="left" w:pos="2088"/>
        </w:tabs>
        <w:spacing w:after="0" w:line="240" w:lineRule="auto"/>
        <w:jc w:val="center"/>
        <w:rPr>
          <w:rFonts w:ascii="Tahoma" w:hAnsi="Tahoma" w:cs="Tahoma"/>
          <w:b/>
        </w:rPr>
      </w:pPr>
    </w:p>
    <w:p w14:paraId="696649C8" w14:textId="77777777" w:rsidR="000D096B" w:rsidRDefault="000D096B" w:rsidP="000D096B">
      <w:pPr>
        <w:pStyle w:val="Default"/>
        <w:rPr>
          <w:b/>
          <w:bCs/>
          <w:sz w:val="20"/>
          <w:szCs w:val="20"/>
        </w:rPr>
      </w:pPr>
    </w:p>
    <w:p w14:paraId="14295CBE" w14:textId="77777777" w:rsidR="000D096B" w:rsidRPr="00A11842" w:rsidRDefault="000D096B" w:rsidP="000D096B">
      <w:pPr>
        <w:pStyle w:val="Default"/>
        <w:jc w:val="center"/>
        <w:rPr>
          <w:b/>
          <w:bCs/>
          <w:sz w:val="28"/>
          <w:szCs w:val="22"/>
        </w:rPr>
      </w:pPr>
      <w:r w:rsidRPr="00A11842">
        <w:rPr>
          <w:b/>
          <w:bCs/>
          <w:sz w:val="28"/>
          <w:szCs w:val="22"/>
        </w:rPr>
        <w:t>VETERINARY REPORT</w:t>
      </w:r>
    </w:p>
    <w:p w14:paraId="11D7ABC2" w14:textId="5EDC6BCC" w:rsidR="000D096B" w:rsidRPr="000D096B" w:rsidRDefault="0081254A" w:rsidP="000D096B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9703</w:t>
      </w:r>
      <w:r w:rsidR="00E90ABB">
        <w:rPr>
          <w:b/>
          <w:bCs/>
          <w:sz w:val="22"/>
          <w:szCs w:val="22"/>
        </w:rPr>
        <w:t>5</w:t>
      </w:r>
      <w:bookmarkStart w:id="0" w:name="_GoBack"/>
      <w:bookmarkEnd w:id="0"/>
    </w:p>
    <w:p w14:paraId="19E4F6F0" w14:textId="77777777" w:rsidR="000D096B" w:rsidRPr="000D096B" w:rsidRDefault="000D096B" w:rsidP="000D096B">
      <w:pPr>
        <w:pStyle w:val="Default"/>
        <w:jc w:val="both"/>
        <w:rPr>
          <w:sz w:val="22"/>
          <w:szCs w:val="22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16"/>
      </w:tblGrid>
      <w:tr w:rsidR="000D096B" w14:paraId="1FA3BA37" w14:textId="77777777" w:rsidTr="000D096B">
        <w:tc>
          <w:tcPr>
            <w:tcW w:w="9016" w:type="dxa"/>
            <w:shd w:val="clear" w:color="auto" w:fill="D9D9D9" w:themeFill="background1" w:themeFillShade="D9"/>
          </w:tcPr>
          <w:p w14:paraId="7FE21745" w14:textId="77777777" w:rsidR="000D096B" w:rsidRDefault="000D096B" w:rsidP="000D096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0D096B">
              <w:rPr>
                <w:b/>
                <w:bCs/>
                <w:sz w:val="22"/>
                <w:szCs w:val="22"/>
              </w:rPr>
              <w:t>ANIMAL DETAILS</w:t>
            </w:r>
          </w:p>
        </w:tc>
      </w:tr>
    </w:tbl>
    <w:p w14:paraId="672B851A" w14:textId="77777777" w:rsidR="000D096B" w:rsidRPr="000D096B" w:rsidRDefault="000D096B" w:rsidP="000D096B">
      <w:pPr>
        <w:pStyle w:val="Default"/>
        <w:jc w:val="both"/>
        <w:rPr>
          <w:b/>
          <w:bCs/>
          <w:sz w:val="22"/>
          <w:szCs w:val="22"/>
        </w:rPr>
      </w:pPr>
    </w:p>
    <w:p w14:paraId="0B9E2E56" w14:textId="77777777" w:rsidR="000D096B" w:rsidRPr="000D096B" w:rsidRDefault="000D096B" w:rsidP="000D096B">
      <w:pPr>
        <w:pStyle w:val="Default"/>
        <w:jc w:val="both"/>
        <w:rPr>
          <w:sz w:val="22"/>
          <w:szCs w:val="22"/>
        </w:rPr>
      </w:pPr>
      <w:r w:rsidRPr="000D096B">
        <w:rPr>
          <w:b/>
          <w:bCs/>
          <w:sz w:val="22"/>
          <w:szCs w:val="22"/>
        </w:rPr>
        <w:t xml:space="preserve">Species: </w:t>
      </w:r>
      <w:r w:rsidR="00975D08">
        <w:rPr>
          <w:b/>
          <w:bCs/>
          <w:sz w:val="22"/>
          <w:szCs w:val="22"/>
        </w:rPr>
        <w:t>Canine</w:t>
      </w:r>
    </w:p>
    <w:p w14:paraId="4E643E55" w14:textId="2DD416F7" w:rsidR="000D096B" w:rsidRPr="000D096B" w:rsidRDefault="000D096B" w:rsidP="000D096B">
      <w:pPr>
        <w:pStyle w:val="Default"/>
        <w:jc w:val="both"/>
        <w:rPr>
          <w:sz w:val="22"/>
          <w:szCs w:val="22"/>
        </w:rPr>
      </w:pPr>
      <w:r w:rsidRPr="000D096B">
        <w:rPr>
          <w:b/>
          <w:bCs/>
          <w:sz w:val="22"/>
          <w:szCs w:val="22"/>
        </w:rPr>
        <w:t xml:space="preserve">Breed: </w:t>
      </w:r>
      <w:r w:rsidR="0081254A">
        <w:rPr>
          <w:b/>
          <w:bCs/>
          <w:sz w:val="22"/>
          <w:szCs w:val="22"/>
        </w:rPr>
        <w:t>C</w:t>
      </w:r>
      <w:r w:rsidR="00975D08">
        <w:rPr>
          <w:b/>
          <w:bCs/>
          <w:sz w:val="22"/>
          <w:szCs w:val="22"/>
        </w:rPr>
        <w:t>rossbreed</w:t>
      </w:r>
    </w:p>
    <w:p w14:paraId="76B81958" w14:textId="523B163E" w:rsidR="000D096B" w:rsidRPr="000D096B" w:rsidRDefault="000D096B" w:rsidP="000D096B">
      <w:pPr>
        <w:pStyle w:val="Default"/>
        <w:jc w:val="both"/>
        <w:rPr>
          <w:sz w:val="22"/>
          <w:szCs w:val="22"/>
        </w:rPr>
      </w:pPr>
      <w:r w:rsidRPr="000D096B">
        <w:rPr>
          <w:b/>
          <w:bCs/>
          <w:sz w:val="22"/>
          <w:szCs w:val="22"/>
        </w:rPr>
        <w:t xml:space="preserve">Sex: </w:t>
      </w:r>
      <w:r w:rsidR="0081254A">
        <w:rPr>
          <w:b/>
          <w:bCs/>
          <w:sz w:val="22"/>
          <w:szCs w:val="22"/>
        </w:rPr>
        <w:t>Fem</w:t>
      </w:r>
      <w:r w:rsidR="00975D08">
        <w:rPr>
          <w:b/>
          <w:bCs/>
          <w:sz w:val="22"/>
          <w:szCs w:val="22"/>
        </w:rPr>
        <w:t>ale</w:t>
      </w:r>
    </w:p>
    <w:p w14:paraId="0FB13657" w14:textId="77777777" w:rsidR="000D096B" w:rsidRPr="00975D08" w:rsidRDefault="000D096B" w:rsidP="000D096B">
      <w:pPr>
        <w:pStyle w:val="Default"/>
        <w:jc w:val="both"/>
        <w:rPr>
          <w:b/>
          <w:sz w:val="22"/>
          <w:szCs w:val="22"/>
        </w:rPr>
      </w:pPr>
      <w:r w:rsidRPr="000D096B">
        <w:rPr>
          <w:b/>
          <w:bCs/>
          <w:sz w:val="22"/>
          <w:szCs w:val="22"/>
        </w:rPr>
        <w:t>Age</w:t>
      </w:r>
      <w:r w:rsidRPr="000D096B">
        <w:rPr>
          <w:sz w:val="22"/>
          <w:szCs w:val="22"/>
        </w:rPr>
        <w:t xml:space="preserve">: </w:t>
      </w:r>
      <w:r w:rsidR="00975D08">
        <w:rPr>
          <w:b/>
          <w:sz w:val="22"/>
          <w:szCs w:val="22"/>
        </w:rPr>
        <w:t>Unknown</w:t>
      </w:r>
    </w:p>
    <w:p w14:paraId="1C7E5457" w14:textId="77777777" w:rsidR="000D096B" w:rsidRPr="00975D08" w:rsidRDefault="000D096B" w:rsidP="000D096B">
      <w:pPr>
        <w:pStyle w:val="Default"/>
        <w:jc w:val="both"/>
        <w:rPr>
          <w:b/>
          <w:sz w:val="22"/>
          <w:szCs w:val="22"/>
        </w:rPr>
      </w:pPr>
      <w:r w:rsidRPr="000D096B">
        <w:rPr>
          <w:b/>
          <w:bCs/>
          <w:sz w:val="22"/>
          <w:szCs w:val="22"/>
        </w:rPr>
        <w:t>Tattoo/Microchip/Other</w:t>
      </w:r>
      <w:r w:rsidRPr="000D096B">
        <w:rPr>
          <w:sz w:val="22"/>
          <w:szCs w:val="22"/>
        </w:rPr>
        <w:t xml:space="preserve">: </w:t>
      </w:r>
      <w:r w:rsidR="00975D08">
        <w:rPr>
          <w:b/>
          <w:sz w:val="22"/>
          <w:szCs w:val="22"/>
        </w:rPr>
        <w:t>Not detected</w:t>
      </w:r>
    </w:p>
    <w:p w14:paraId="357651F1" w14:textId="70BB2DB7" w:rsidR="000D096B" w:rsidRPr="00975D08" w:rsidRDefault="000D096B" w:rsidP="000D096B">
      <w:pPr>
        <w:pStyle w:val="Default"/>
        <w:jc w:val="both"/>
        <w:rPr>
          <w:b/>
          <w:sz w:val="22"/>
          <w:szCs w:val="22"/>
        </w:rPr>
      </w:pPr>
      <w:r w:rsidRPr="000D096B">
        <w:rPr>
          <w:b/>
          <w:bCs/>
          <w:sz w:val="22"/>
          <w:szCs w:val="22"/>
        </w:rPr>
        <w:t>Name</w:t>
      </w:r>
      <w:r w:rsidRPr="000D096B">
        <w:rPr>
          <w:sz w:val="22"/>
          <w:szCs w:val="22"/>
        </w:rPr>
        <w:t xml:space="preserve">: </w:t>
      </w:r>
      <w:r w:rsidR="0081254A">
        <w:rPr>
          <w:b/>
          <w:sz w:val="22"/>
          <w:szCs w:val="22"/>
        </w:rPr>
        <w:t>‘</w:t>
      </w:r>
      <w:proofErr w:type="spellStart"/>
      <w:r w:rsidR="00BC342E">
        <w:rPr>
          <w:b/>
          <w:sz w:val="22"/>
          <w:szCs w:val="22"/>
        </w:rPr>
        <w:t>Teff</w:t>
      </w:r>
      <w:proofErr w:type="spellEnd"/>
      <w:r w:rsidR="0081254A">
        <w:rPr>
          <w:b/>
          <w:sz w:val="22"/>
          <w:szCs w:val="22"/>
        </w:rPr>
        <w:t>’</w:t>
      </w:r>
    </w:p>
    <w:p w14:paraId="17325735" w14:textId="5549986B" w:rsidR="000D096B" w:rsidRPr="000D096B" w:rsidRDefault="001B18D7" w:rsidP="000D096B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Description: </w:t>
      </w:r>
      <w:r w:rsidR="00BC342E">
        <w:rPr>
          <w:b/>
          <w:bCs/>
          <w:sz w:val="22"/>
          <w:szCs w:val="22"/>
        </w:rPr>
        <w:t>Small-m</w:t>
      </w:r>
      <w:r w:rsidR="00975D08">
        <w:rPr>
          <w:b/>
          <w:bCs/>
          <w:sz w:val="22"/>
          <w:szCs w:val="22"/>
        </w:rPr>
        <w:t>ed</w:t>
      </w:r>
      <w:r w:rsidR="00BC342E">
        <w:rPr>
          <w:b/>
          <w:bCs/>
          <w:sz w:val="22"/>
          <w:szCs w:val="22"/>
        </w:rPr>
        <w:t>ium</w:t>
      </w:r>
      <w:r w:rsidR="00975D08">
        <w:rPr>
          <w:b/>
          <w:bCs/>
          <w:sz w:val="22"/>
          <w:szCs w:val="22"/>
        </w:rPr>
        <w:t xml:space="preserve"> size </w:t>
      </w:r>
    </w:p>
    <w:p w14:paraId="014838C4" w14:textId="77777777" w:rsidR="000D096B" w:rsidRDefault="000D096B" w:rsidP="000D096B">
      <w:pPr>
        <w:pStyle w:val="Default"/>
        <w:jc w:val="both"/>
        <w:rPr>
          <w:b/>
          <w:bCs/>
          <w:sz w:val="22"/>
          <w:szCs w:val="22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16"/>
      </w:tblGrid>
      <w:tr w:rsidR="000D096B" w14:paraId="528C2DDE" w14:textId="77777777" w:rsidTr="000D096B">
        <w:tc>
          <w:tcPr>
            <w:tcW w:w="9016" w:type="dxa"/>
            <w:shd w:val="clear" w:color="auto" w:fill="D9D9D9" w:themeFill="background1" w:themeFillShade="D9"/>
          </w:tcPr>
          <w:p w14:paraId="4AB666A2" w14:textId="77777777" w:rsidR="000D096B" w:rsidRDefault="000D096B" w:rsidP="000D096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0D096B">
              <w:rPr>
                <w:b/>
                <w:bCs/>
                <w:sz w:val="22"/>
                <w:szCs w:val="22"/>
              </w:rPr>
              <w:t xml:space="preserve">EXAMINATION FINDINGS </w:t>
            </w:r>
          </w:p>
        </w:tc>
      </w:tr>
    </w:tbl>
    <w:p w14:paraId="66C87ADB" w14:textId="77777777" w:rsidR="000D096B" w:rsidRPr="000D096B" w:rsidRDefault="000D096B" w:rsidP="000D096B">
      <w:pPr>
        <w:pStyle w:val="Default"/>
        <w:jc w:val="both"/>
        <w:rPr>
          <w:sz w:val="22"/>
          <w:szCs w:val="22"/>
        </w:rPr>
      </w:pPr>
    </w:p>
    <w:p w14:paraId="34544C95" w14:textId="56665802" w:rsidR="005C4722" w:rsidRDefault="00975D08" w:rsidP="0081254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Dog was presented</w:t>
      </w:r>
      <w:r w:rsidR="0081254A">
        <w:rPr>
          <w:sz w:val="22"/>
          <w:szCs w:val="22"/>
        </w:rPr>
        <w:t xml:space="preserve"> on 19-4-23, and already in a bad condition. </w:t>
      </w:r>
    </w:p>
    <w:p w14:paraId="062CCD29" w14:textId="03692E92" w:rsidR="0081254A" w:rsidRDefault="0081254A" w:rsidP="0081254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Severely emaciated and clearly deprived of sufficient food</w:t>
      </w:r>
      <w:r w:rsidR="00BC342E">
        <w:rPr>
          <w:sz w:val="22"/>
          <w:szCs w:val="22"/>
        </w:rPr>
        <w:t>.</w:t>
      </w:r>
    </w:p>
    <w:p w14:paraId="2FD6C475" w14:textId="04F97645" w:rsidR="0081254A" w:rsidRDefault="0081254A" w:rsidP="0081254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Body condition score: 3/10</w:t>
      </w:r>
    </w:p>
    <w:p w14:paraId="55881E2A" w14:textId="61FA0E3E" w:rsidR="0081254A" w:rsidRDefault="0081254A" w:rsidP="0081254A">
      <w:pPr>
        <w:pStyle w:val="Default"/>
        <w:jc w:val="both"/>
        <w:rPr>
          <w:sz w:val="22"/>
          <w:szCs w:val="22"/>
        </w:rPr>
      </w:pPr>
    </w:p>
    <w:p w14:paraId="51014A52" w14:textId="01E9FE7C" w:rsidR="0081254A" w:rsidRDefault="0081254A" w:rsidP="00E90A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On clinical this dog appears to be</w:t>
      </w:r>
      <w:r w:rsidR="00BC342E">
        <w:rPr>
          <w:sz w:val="22"/>
          <w:szCs w:val="22"/>
        </w:rPr>
        <w:t xml:space="preserve"> very thin</w:t>
      </w:r>
      <w:r>
        <w:rPr>
          <w:sz w:val="22"/>
          <w:szCs w:val="22"/>
        </w:rPr>
        <w:t>, which means it was deprived of sufficient food for a period of time</w:t>
      </w:r>
      <w:r w:rsidR="00BC342E">
        <w:rPr>
          <w:sz w:val="22"/>
          <w:szCs w:val="22"/>
        </w:rPr>
        <w:t xml:space="preserve">. </w:t>
      </w:r>
      <w:r w:rsidR="00E90ABB">
        <w:rPr>
          <w:sz w:val="22"/>
          <w:szCs w:val="22"/>
        </w:rPr>
        <w:br/>
      </w:r>
      <w:r w:rsidR="00BC342E">
        <w:rPr>
          <w:sz w:val="22"/>
          <w:szCs w:val="22"/>
        </w:rPr>
        <w:t>The animal also appears to be very scared</w:t>
      </w:r>
      <w:r>
        <w:rPr>
          <w:sz w:val="22"/>
          <w:szCs w:val="22"/>
        </w:rPr>
        <w:t xml:space="preserve">. </w:t>
      </w:r>
      <w:r w:rsidR="00BC342E">
        <w:rPr>
          <w:sz w:val="22"/>
          <w:szCs w:val="22"/>
        </w:rPr>
        <w:br/>
      </w:r>
      <w:r w:rsidR="00BC342E">
        <w:rPr>
          <w:sz w:val="22"/>
          <w:szCs w:val="22"/>
        </w:rPr>
        <w:br/>
      </w:r>
      <w:r>
        <w:rPr>
          <w:sz w:val="22"/>
          <w:szCs w:val="22"/>
        </w:rPr>
        <w:t>There is also ticks present on the dog</w:t>
      </w:r>
    </w:p>
    <w:p w14:paraId="53F60B7F" w14:textId="2123FB6D" w:rsidR="0081254A" w:rsidRDefault="0081254A" w:rsidP="0081254A">
      <w:pPr>
        <w:pStyle w:val="Default"/>
        <w:jc w:val="both"/>
        <w:rPr>
          <w:sz w:val="22"/>
          <w:szCs w:val="22"/>
        </w:rPr>
      </w:pPr>
    </w:p>
    <w:p w14:paraId="7C715AD6" w14:textId="433C77C2" w:rsidR="0081254A" w:rsidRDefault="0081254A" w:rsidP="0081254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No open wounds of any kind were noted on the dog</w:t>
      </w:r>
    </w:p>
    <w:p w14:paraId="6C5D058E" w14:textId="47AAFD11" w:rsidR="0081254A" w:rsidRDefault="0081254A" w:rsidP="0081254A">
      <w:pPr>
        <w:pStyle w:val="Default"/>
        <w:jc w:val="both"/>
        <w:rPr>
          <w:sz w:val="22"/>
          <w:szCs w:val="22"/>
        </w:rPr>
      </w:pPr>
    </w:p>
    <w:p w14:paraId="0FC06D2A" w14:textId="64289B07" w:rsidR="0081254A" w:rsidRDefault="0081254A" w:rsidP="0081254A">
      <w:pPr>
        <w:pStyle w:val="Default"/>
        <w:jc w:val="both"/>
        <w:rPr>
          <w:sz w:val="22"/>
          <w:szCs w:val="22"/>
        </w:rPr>
      </w:pPr>
    </w:p>
    <w:p w14:paraId="04D05348" w14:textId="6DA0EC03" w:rsidR="0081254A" w:rsidRDefault="0081254A" w:rsidP="0081254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No other abnormality was found on the dog.</w:t>
      </w:r>
    </w:p>
    <w:p w14:paraId="210AC600" w14:textId="77777777" w:rsidR="00975D08" w:rsidRDefault="00975D08" w:rsidP="000D096B">
      <w:pPr>
        <w:pStyle w:val="Default"/>
        <w:jc w:val="both"/>
        <w:rPr>
          <w:sz w:val="22"/>
          <w:szCs w:val="22"/>
        </w:rPr>
      </w:pPr>
    </w:p>
    <w:p w14:paraId="355AA79F" w14:textId="77777777" w:rsidR="00975D08" w:rsidRPr="00B57213" w:rsidRDefault="00975D08" w:rsidP="000D096B">
      <w:pPr>
        <w:pStyle w:val="Default"/>
        <w:jc w:val="both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D096B" w14:paraId="51C852B2" w14:textId="77777777" w:rsidTr="000D096B">
        <w:tc>
          <w:tcPr>
            <w:tcW w:w="9016" w:type="dxa"/>
            <w:shd w:val="clear" w:color="auto" w:fill="D9D9D9" w:themeFill="background1" w:themeFillShade="D9"/>
          </w:tcPr>
          <w:p w14:paraId="71DD4C62" w14:textId="77777777" w:rsidR="000D096B" w:rsidRDefault="000D096B" w:rsidP="000D096B">
            <w:pPr>
              <w:pStyle w:val="Default"/>
              <w:jc w:val="both"/>
              <w:rPr>
                <w:sz w:val="22"/>
                <w:szCs w:val="22"/>
              </w:rPr>
            </w:pPr>
            <w:r w:rsidRPr="000D096B">
              <w:rPr>
                <w:b/>
                <w:bCs/>
                <w:sz w:val="22"/>
                <w:szCs w:val="22"/>
              </w:rPr>
              <w:t>COMMENTS</w:t>
            </w:r>
          </w:p>
        </w:tc>
      </w:tr>
    </w:tbl>
    <w:p w14:paraId="0D1963B0" w14:textId="483DB232" w:rsidR="005A0A08" w:rsidRPr="000D096B" w:rsidRDefault="00E90ABB" w:rsidP="000D096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N/A</w:t>
      </w:r>
    </w:p>
    <w:p w14:paraId="2ACCE32C" w14:textId="34E8FA1C" w:rsidR="00B57213" w:rsidRDefault="00B57213" w:rsidP="000D096B">
      <w:pPr>
        <w:pStyle w:val="Default"/>
        <w:jc w:val="both"/>
        <w:rPr>
          <w:sz w:val="22"/>
          <w:szCs w:val="22"/>
        </w:rPr>
      </w:pPr>
    </w:p>
    <w:p w14:paraId="68CFD0F9" w14:textId="77777777" w:rsidR="00840C59" w:rsidRPr="000D096B" w:rsidRDefault="00840C59" w:rsidP="000D096B">
      <w:pPr>
        <w:pStyle w:val="Default"/>
        <w:jc w:val="both"/>
        <w:rPr>
          <w:sz w:val="22"/>
          <w:szCs w:val="22"/>
        </w:rPr>
      </w:pPr>
    </w:p>
    <w:p w14:paraId="1133CA08" w14:textId="77777777" w:rsidR="000D096B" w:rsidRPr="000D096B" w:rsidRDefault="000D096B" w:rsidP="000D096B">
      <w:pPr>
        <w:pStyle w:val="Default"/>
        <w:jc w:val="both"/>
        <w:rPr>
          <w:sz w:val="22"/>
          <w:szCs w:val="22"/>
        </w:rPr>
      </w:pPr>
      <w:r w:rsidRPr="000D096B">
        <w:rPr>
          <w:sz w:val="22"/>
          <w:szCs w:val="22"/>
        </w:rPr>
        <w:t xml:space="preserve">Yours sincerely </w:t>
      </w:r>
    </w:p>
    <w:p w14:paraId="0ADA4D7B" w14:textId="77777777" w:rsidR="000D096B" w:rsidRPr="000D096B" w:rsidRDefault="000D096B" w:rsidP="000D096B">
      <w:pPr>
        <w:pStyle w:val="Default"/>
        <w:jc w:val="both"/>
        <w:rPr>
          <w:sz w:val="22"/>
          <w:szCs w:val="22"/>
        </w:rPr>
      </w:pPr>
    </w:p>
    <w:p w14:paraId="73DB207A" w14:textId="77777777" w:rsidR="000D096B" w:rsidRPr="000D096B" w:rsidRDefault="000D096B" w:rsidP="000D096B">
      <w:pPr>
        <w:pStyle w:val="Default"/>
        <w:jc w:val="both"/>
        <w:rPr>
          <w:sz w:val="22"/>
          <w:szCs w:val="22"/>
        </w:rPr>
      </w:pPr>
    </w:p>
    <w:p w14:paraId="3879DC63" w14:textId="68373498" w:rsidR="00D86B26" w:rsidRPr="000D096B" w:rsidRDefault="00B57213" w:rsidP="000D096B">
      <w:pPr>
        <w:tabs>
          <w:tab w:val="left" w:pos="2088"/>
        </w:tabs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DR </w:t>
      </w:r>
      <w:proofErr w:type="spellStart"/>
      <w:r w:rsidR="00AB4DF4">
        <w:rPr>
          <w:rFonts w:ascii="Tahoma" w:hAnsi="Tahoma" w:cs="Tahoma"/>
          <w:b/>
        </w:rPr>
        <w:t>Ettienne</w:t>
      </w:r>
      <w:proofErr w:type="spellEnd"/>
      <w:r w:rsidR="00AB4DF4">
        <w:rPr>
          <w:rFonts w:ascii="Tahoma" w:hAnsi="Tahoma" w:cs="Tahoma"/>
          <w:b/>
        </w:rPr>
        <w:t xml:space="preserve"> Pieterse</w:t>
      </w:r>
      <w:r w:rsidR="000D096B" w:rsidRPr="000D096B">
        <w:rPr>
          <w:rFonts w:ascii="Tahoma" w:hAnsi="Tahoma" w:cs="Tahoma"/>
          <w:b/>
        </w:rPr>
        <w:t xml:space="preserve"> (BV</w:t>
      </w:r>
      <w:r w:rsidR="00AB4DF4">
        <w:rPr>
          <w:rFonts w:ascii="Tahoma" w:hAnsi="Tahoma" w:cs="Tahoma"/>
          <w:b/>
        </w:rPr>
        <w:t>M</w:t>
      </w:r>
      <w:r w:rsidR="000D096B" w:rsidRPr="000D096B">
        <w:rPr>
          <w:rFonts w:ascii="Tahoma" w:hAnsi="Tahoma" w:cs="Tahoma"/>
          <w:b/>
        </w:rPr>
        <w:t>)</w:t>
      </w:r>
    </w:p>
    <w:p w14:paraId="36088361" w14:textId="3796C4D4" w:rsidR="000D096B" w:rsidRDefault="000D096B" w:rsidP="000D096B">
      <w:pPr>
        <w:tabs>
          <w:tab w:val="left" w:pos="2088"/>
        </w:tabs>
        <w:spacing w:after="0" w:line="240" w:lineRule="auto"/>
        <w:jc w:val="both"/>
        <w:rPr>
          <w:rFonts w:ascii="Tahoma" w:hAnsi="Tahoma" w:cs="Tahoma"/>
          <w:b/>
        </w:rPr>
      </w:pPr>
      <w:r w:rsidRPr="000D096B">
        <w:rPr>
          <w:rFonts w:ascii="Tahoma" w:hAnsi="Tahoma" w:cs="Tahoma"/>
          <w:b/>
        </w:rPr>
        <w:t xml:space="preserve">Veterinarian </w:t>
      </w:r>
      <w:r w:rsidR="00043FD6">
        <w:rPr>
          <w:rFonts w:ascii="Tahoma" w:hAnsi="Tahoma" w:cs="Tahoma"/>
          <w:b/>
        </w:rPr>
        <w:t>Surgeon</w:t>
      </w:r>
    </w:p>
    <w:p w14:paraId="7FA4E9AA" w14:textId="77777777" w:rsidR="000D096B" w:rsidRPr="000D096B" w:rsidRDefault="000D096B" w:rsidP="000D096B">
      <w:pPr>
        <w:tabs>
          <w:tab w:val="left" w:pos="2088"/>
        </w:tabs>
        <w:spacing w:after="0" w:line="240" w:lineRule="auto"/>
        <w:jc w:val="both"/>
        <w:rPr>
          <w:rFonts w:ascii="Tahoma" w:hAnsi="Tahoma" w:cs="Tahoma"/>
        </w:rPr>
      </w:pPr>
    </w:p>
    <w:p w14:paraId="74A51F42" w14:textId="2DAD37D9" w:rsidR="000D096B" w:rsidRPr="000D096B" w:rsidRDefault="000D096B" w:rsidP="000D096B">
      <w:pPr>
        <w:tabs>
          <w:tab w:val="left" w:pos="2088"/>
        </w:tabs>
        <w:spacing w:after="0" w:line="240" w:lineRule="auto"/>
        <w:jc w:val="both"/>
        <w:rPr>
          <w:rFonts w:ascii="Tahoma" w:hAnsi="Tahoma" w:cs="Tahoma"/>
        </w:rPr>
      </w:pPr>
      <w:r w:rsidRPr="000D096B">
        <w:rPr>
          <w:rFonts w:ascii="Tahoma" w:hAnsi="Tahoma" w:cs="Tahoma"/>
        </w:rPr>
        <w:t xml:space="preserve">Date compiled: </w:t>
      </w:r>
      <w:r w:rsidR="005A0A08">
        <w:rPr>
          <w:rFonts w:ascii="Tahoma" w:hAnsi="Tahoma" w:cs="Tahoma"/>
        </w:rPr>
        <w:fldChar w:fldCharType="begin"/>
      </w:r>
      <w:r w:rsidR="005A0A08">
        <w:rPr>
          <w:rFonts w:ascii="Tahoma" w:hAnsi="Tahoma" w:cs="Tahoma"/>
        </w:rPr>
        <w:instrText xml:space="preserve"> DATE \@ "dd MMMM yyyy" </w:instrText>
      </w:r>
      <w:r w:rsidR="005A0A08">
        <w:rPr>
          <w:rFonts w:ascii="Tahoma" w:hAnsi="Tahoma" w:cs="Tahoma"/>
        </w:rPr>
        <w:fldChar w:fldCharType="separate"/>
      </w:r>
      <w:r w:rsidR="006F550C">
        <w:rPr>
          <w:rFonts w:ascii="Tahoma" w:hAnsi="Tahoma" w:cs="Tahoma"/>
          <w:noProof/>
        </w:rPr>
        <w:t>20 April 2023</w:t>
      </w:r>
      <w:r w:rsidR="005A0A08">
        <w:rPr>
          <w:rFonts w:ascii="Tahoma" w:hAnsi="Tahoma" w:cs="Tahoma"/>
        </w:rPr>
        <w:fldChar w:fldCharType="end"/>
      </w:r>
    </w:p>
    <w:sectPr w:rsidR="000D096B" w:rsidRPr="000D096B" w:rsidSect="007A03F9">
      <w:footerReference w:type="default" r:id="rId12"/>
      <w:pgSz w:w="11906" w:h="16838"/>
      <w:pgMar w:top="1440" w:right="1440" w:bottom="993" w:left="1440" w:header="708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9ACEA" w14:textId="77777777" w:rsidR="00975D08" w:rsidRDefault="00975D08" w:rsidP="000171A2">
      <w:pPr>
        <w:spacing w:after="0" w:line="240" w:lineRule="auto"/>
      </w:pPr>
      <w:r>
        <w:separator/>
      </w:r>
    </w:p>
  </w:endnote>
  <w:endnote w:type="continuationSeparator" w:id="0">
    <w:p w14:paraId="30E6DDF8" w14:textId="77777777" w:rsidR="00975D08" w:rsidRDefault="00975D08" w:rsidP="00017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6651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771E50" w14:textId="77777777" w:rsidR="00823432" w:rsidRDefault="008234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48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D2A66D" w14:textId="77777777" w:rsidR="000171A2" w:rsidRPr="000171A2" w:rsidRDefault="000171A2" w:rsidP="007A03F9">
    <w:pPr>
      <w:pStyle w:val="Footer"/>
      <w:jc w:val="center"/>
      <w:rPr>
        <w:rFonts w:ascii="Tahoma" w:hAnsi="Tahoma" w:cs="Tahoma"/>
        <w:color w:val="00206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DABF2" w14:textId="77777777" w:rsidR="00975D08" w:rsidRDefault="00975D08" w:rsidP="000171A2">
      <w:pPr>
        <w:spacing w:after="0" w:line="240" w:lineRule="auto"/>
      </w:pPr>
      <w:r>
        <w:separator/>
      </w:r>
    </w:p>
  </w:footnote>
  <w:footnote w:type="continuationSeparator" w:id="0">
    <w:p w14:paraId="3923B97E" w14:textId="77777777" w:rsidR="00975D08" w:rsidRDefault="00975D08" w:rsidP="00017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602F4"/>
    <w:multiLevelType w:val="hybridMultilevel"/>
    <w:tmpl w:val="D7B282C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0306A9"/>
    <w:multiLevelType w:val="hybridMultilevel"/>
    <w:tmpl w:val="226831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20309"/>
    <w:multiLevelType w:val="hybridMultilevel"/>
    <w:tmpl w:val="2EA03D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F14ED"/>
    <w:multiLevelType w:val="hybridMultilevel"/>
    <w:tmpl w:val="C1DA40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B27E1"/>
    <w:multiLevelType w:val="hybridMultilevel"/>
    <w:tmpl w:val="187A71F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FD29C1"/>
    <w:multiLevelType w:val="hybridMultilevel"/>
    <w:tmpl w:val="F1E0DDF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E22E41"/>
    <w:multiLevelType w:val="hybridMultilevel"/>
    <w:tmpl w:val="62283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58306F"/>
    <w:multiLevelType w:val="hybridMultilevel"/>
    <w:tmpl w:val="AE0A4266"/>
    <w:lvl w:ilvl="0" w:tplc="0792C1C2">
      <w:numFmt w:val="bullet"/>
      <w:lvlText w:val="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D08"/>
    <w:rsid w:val="00015201"/>
    <w:rsid w:val="000171A2"/>
    <w:rsid w:val="00043FD6"/>
    <w:rsid w:val="000678F7"/>
    <w:rsid w:val="00085933"/>
    <w:rsid w:val="000D096B"/>
    <w:rsid w:val="000D1B87"/>
    <w:rsid w:val="000D3867"/>
    <w:rsid w:val="000E0C0D"/>
    <w:rsid w:val="000E0FCB"/>
    <w:rsid w:val="000F2B45"/>
    <w:rsid w:val="00130B03"/>
    <w:rsid w:val="00160ABE"/>
    <w:rsid w:val="001615BA"/>
    <w:rsid w:val="00186BFD"/>
    <w:rsid w:val="001B18D7"/>
    <w:rsid w:val="001B3990"/>
    <w:rsid w:val="001C7B40"/>
    <w:rsid w:val="001F3145"/>
    <w:rsid w:val="001F5F42"/>
    <w:rsid w:val="0022660C"/>
    <w:rsid w:val="0028712E"/>
    <w:rsid w:val="002D0187"/>
    <w:rsid w:val="00323CE6"/>
    <w:rsid w:val="00343DC4"/>
    <w:rsid w:val="00352BC2"/>
    <w:rsid w:val="00365855"/>
    <w:rsid w:val="00387EA8"/>
    <w:rsid w:val="00396004"/>
    <w:rsid w:val="003B2D98"/>
    <w:rsid w:val="00436A1E"/>
    <w:rsid w:val="004460EC"/>
    <w:rsid w:val="004926AA"/>
    <w:rsid w:val="004D1B8F"/>
    <w:rsid w:val="004D4CB6"/>
    <w:rsid w:val="004F6E63"/>
    <w:rsid w:val="005215A6"/>
    <w:rsid w:val="00525377"/>
    <w:rsid w:val="0055049A"/>
    <w:rsid w:val="00582209"/>
    <w:rsid w:val="005A0A08"/>
    <w:rsid w:val="005C126D"/>
    <w:rsid w:val="005C4722"/>
    <w:rsid w:val="00604440"/>
    <w:rsid w:val="00606231"/>
    <w:rsid w:val="00651BF3"/>
    <w:rsid w:val="006563E8"/>
    <w:rsid w:val="00680C63"/>
    <w:rsid w:val="00695800"/>
    <w:rsid w:val="006E6E0C"/>
    <w:rsid w:val="006F550C"/>
    <w:rsid w:val="007128D0"/>
    <w:rsid w:val="00726DEC"/>
    <w:rsid w:val="00727DAD"/>
    <w:rsid w:val="00744CF7"/>
    <w:rsid w:val="00752B9D"/>
    <w:rsid w:val="0076429E"/>
    <w:rsid w:val="0076471F"/>
    <w:rsid w:val="007A03F9"/>
    <w:rsid w:val="007E366C"/>
    <w:rsid w:val="0081254A"/>
    <w:rsid w:val="00823432"/>
    <w:rsid w:val="008361B8"/>
    <w:rsid w:val="00840C59"/>
    <w:rsid w:val="0084419F"/>
    <w:rsid w:val="008576CE"/>
    <w:rsid w:val="00860FC1"/>
    <w:rsid w:val="00864C90"/>
    <w:rsid w:val="0087374F"/>
    <w:rsid w:val="008A3877"/>
    <w:rsid w:val="008A6920"/>
    <w:rsid w:val="008B1C79"/>
    <w:rsid w:val="008B487D"/>
    <w:rsid w:val="009440B7"/>
    <w:rsid w:val="00972DBA"/>
    <w:rsid w:val="00975D08"/>
    <w:rsid w:val="009818BC"/>
    <w:rsid w:val="0098315D"/>
    <w:rsid w:val="009A5C1B"/>
    <w:rsid w:val="009A616E"/>
    <w:rsid w:val="009B4705"/>
    <w:rsid w:val="00A11842"/>
    <w:rsid w:val="00A41188"/>
    <w:rsid w:val="00A41B92"/>
    <w:rsid w:val="00A43FCB"/>
    <w:rsid w:val="00AA395B"/>
    <w:rsid w:val="00AB2BF9"/>
    <w:rsid w:val="00AB4DF4"/>
    <w:rsid w:val="00AE2FDC"/>
    <w:rsid w:val="00B37E87"/>
    <w:rsid w:val="00B57213"/>
    <w:rsid w:val="00B617FF"/>
    <w:rsid w:val="00B70929"/>
    <w:rsid w:val="00B85B55"/>
    <w:rsid w:val="00BC342E"/>
    <w:rsid w:val="00BD547A"/>
    <w:rsid w:val="00C01D1B"/>
    <w:rsid w:val="00C14B42"/>
    <w:rsid w:val="00C23220"/>
    <w:rsid w:val="00C237D3"/>
    <w:rsid w:val="00C379AD"/>
    <w:rsid w:val="00C505D4"/>
    <w:rsid w:val="00C55680"/>
    <w:rsid w:val="00C92EC5"/>
    <w:rsid w:val="00C94074"/>
    <w:rsid w:val="00CC29A7"/>
    <w:rsid w:val="00CD22AC"/>
    <w:rsid w:val="00CF63A9"/>
    <w:rsid w:val="00CF7D24"/>
    <w:rsid w:val="00D039F1"/>
    <w:rsid w:val="00D14BC2"/>
    <w:rsid w:val="00D15433"/>
    <w:rsid w:val="00D468C9"/>
    <w:rsid w:val="00D60EC1"/>
    <w:rsid w:val="00D86B26"/>
    <w:rsid w:val="00E01538"/>
    <w:rsid w:val="00E022FB"/>
    <w:rsid w:val="00E2033E"/>
    <w:rsid w:val="00E52EA7"/>
    <w:rsid w:val="00E802A9"/>
    <w:rsid w:val="00E871D9"/>
    <w:rsid w:val="00E90ABB"/>
    <w:rsid w:val="00ED51D5"/>
    <w:rsid w:val="00ED6AAB"/>
    <w:rsid w:val="00EE2904"/>
    <w:rsid w:val="00F74B27"/>
    <w:rsid w:val="00FB3C0E"/>
    <w:rsid w:val="00FD2B36"/>
    <w:rsid w:val="00FE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71451596"/>
  <w15:chartTrackingRefBased/>
  <w15:docId w15:val="{8C4687A7-89E8-4690-B88A-F476EA969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59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859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rsid w:val="0008593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85933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171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1A2"/>
  </w:style>
  <w:style w:type="paragraph" w:styleId="NoSpacing">
    <w:name w:val="No Spacing"/>
    <w:uiPriority w:val="1"/>
    <w:qFormat/>
    <w:rsid w:val="00864C9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52B9D"/>
    <w:pPr>
      <w:ind w:left="720"/>
      <w:contextualSpacing/>
    </w:pPr>
  </w:style>
  <w:style w:type="paragraph" w:customStyle="1" w:styleId="Default">
    <w:name w:val="Default"/>
    <w:rsid w:val="000D096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0D0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1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t2\OneDrive%20-%20CAPE%20OF%20GOOD%20HOPE%20SOCIETY%20FOR%20THE%20PREVENTION%20OF%20CRUELTY%20TO%20ANIMALS\Desktop\Vet%20reports\Veterinary%20Report%20Template%20Update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86CD37311C284AA29E6C6F2BCFAD0F" ma:contentTypeVersion="9" ma:contentTypeDescription="Create a new document." ma:contentTypeScope="" ma:versionID="9dd29d062141f512ecdae6ca148b0f40">
  <xsd:schema xmlns:xsd="http://www.w3.org/2001/XMLSchema" xmlns:xs="http://www.w3.org/2001/XMLSchema" xmlns:p="http://schemas.microsoft.com/office/2006/metadata/properties" xmlns:ns3="f9adc4c4-976a-4e42-bb8b-b77b847291b0" targetNamespace="http://schemas.microsoft.com/office/2006/metadata/properties" ma:root="true" ma:fieldsID="8286f4a8c2f0fe1788ea2d0474eb2b2d" ns3:_="">
    <xsd:import namespace="f9adc4c4-976a-4e42-bb8b-b77b847291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dc4c4-976a-4e42-bb8b-b77b84729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039AA-6A09-4018-A395-AD3303305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dc4c4-976a-4e42-bb8b-b77b84729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488293-F299-4327-8AF0-4F095DE48B52}">
  <ds:schemaRefs>
    <ds:schemaRef ds:uri="f9adc4c4-976a-4e42-bb8b-b77b847291b0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BD2F4D9-17AD-4604-AB85-CC6ABF488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2EC34F-23D5-45D4-B0FA-9DBAA052F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Veterinary Report Template Updated</Template>
  <TotalTime>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 2 - Cape of Good Hope SPCA</dc:creator>
  <cp:keywords/>
  <dc:description/>
  <cp:lastModifiedBy>vet 2 - Cape of Good Hope SPCA</cp:lastModifiedBy>
  <cp:revision>2</cp:revision>
  <cp:lastPrinted>2020-09-02T06:39:00Z</cp:lastPrinted>
  <dcterms:created xsi:type="dcterms:W3CDTF">2023-04-20T14:16:00Z</dcterms:created>
  <dcterms:modified xsi:type="dcterms:W3CDTF">2023-04-20T14:16:00Z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0x010100B786CD37311C284AA29E6C6F2BCFAD0F</vt:lpwstr>
  </property>
</Properties>
</file>