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4C506" w14:textId="77777777" w:rsidR="00727DAD" w:rsidRDefault="00CD22AC" w:rsidP="00B617FF">
      <w:pPr>
        <w:tabs>
          <w:tab w:val="left" w:pos="2088"/>
        </w:tabs>
        <w:rPr>
          <w:rFonts w:ascii="Tahoma" w:hAnsi="Tahoma" w:cs="Tahoma"/>
        </w:rPr>
      </w:pPr>
      <w:r>
        <w:rPr>
          <w:rFonts w:ascii="Tahoma" w:hAnsi="Tahoma" w:cs="Tahoma"/>
          <w:noProof/>
          <w:lang w:eastAsia="en-ZA"/>
        </w:rPr>
        <w:drawing>
          <wp:anchor distT="0" distB="0" distL="114300" distR="114300" simplePos="0" relativeHeight="251658240" behindDoc="1" locked="1" layoutInCell="0" allowOverlap="1" wp14:anchorId="4ABFA5A8" wp14:editId="3542F759">
            <wp:simplePos x="0" y="0"/>
            <wp:positionH relativeFrom="margin">
              <wp:align>center</wp:align>
            </wp:positionH>
            <wp:positionV relativeFrom="margin">
              <wp:posOffset>-630555</wp:posOffset>
            </wp:positionV>
            <wp:extent cx="6841490" cy="1621790"/>
            <wp:effectExtent l="0" t="0" r="0" b="0"/>
            <wp:wrapNone/>
            <wp:docPr id="1" name="Picture 1" descr="Letterhead NSPCA CT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etterhead NSPCA CT.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4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73EA9" w14:textId="77777777" w:rsidR="00CD22AC" w:rsidRDefault="00CD22AC" w:rsidP="00B617FF">
      <w:pPr>
        <w:tabs>
          <w:tab w:val="left" w:pos="2088"/>
        </w:tabs>
        <w:rPr>
          <w:rFonts w:ascii="Tahoma" w:hAnsi="Tahoma" w:cs="Tahoma"/>
        </w:rPr>
      </w:pPr>
    </w:p>
    <w:p w14:paraId="3E4BBE2C" w14:textId="77777777" w:rsidR="00CD22AC" w:rsidRDefault="00CD22AC" w:rsidP="00CD22AC">
      <w:pPr>
        <w:tabs>
          <w:tab w:val="left" w:pos="2088"/>
        </w:tabs>
        <w:spacing w:after="0" w:line="240" w:lineRule="auto"/>
        <w:jc w:val="center"/>
        <w:rPr>
          <w:rFonts w:ascii="Tahoma" w:hAnsi="Tahoma" w:cs="Tahoma"/>
          <w:b/>
        </w:rPr>
      </w:pPr>
    </w:p>
    <w:p w14:paraId="7ACB8395" w14:textId="77777777" w:rsidR="000D096B" w:rsidRDefault="000D096B" w:rsidP="000D096B">
      <w:pPr>
        <w:pStyle w:val="Default"/>
        <w:rPr>
          <w:b/>
          <w:bCs/>
          <w:sz w:val="20"/>
          <w:szCs w:val="20"/>
        </w:rPr>
      </w:pPr>
    </w:p>
    <w:p w14:paraId="6C83F705" w14:textId="77777777" w:rsidR="000D096B" w:rsidRPr="00A11842" w:rsidRDefault="000D096B" w:rsidP="000D096B">
      <w:pPr>
        <w:pStyle w:val="Default"/>
        <w:jc w:val="center"/>
        <w:rPr>
          <w:b/>
          <w:bCs/>
          <w:sz w:val="28"/>
          <w:szCs w:val="22"/>
        </w:rPr>
      </w:pPr>
      <w:r w:rsidRPr="00A11842">
        <w:rPr>
          <w:b/>
          <w:bCs/>
          <w:sz w:val="28"/>
          <w:szCs w:val="22"/>
        </w:rPr>
        <w:t>VETERINARY REPORT</w:t>
      </w:r>
    </w:p>
    <w:p w14:paraId="1DA85974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5E7C7A80" w14:textId="77777777" w:rsidR="000D096B" w:rsidRPr="000D096B" w:rsidRDefault="000D096B" w:rsidP="000D096B">
      <w:pPr>
        <w:pStyle w:val="Default"/>
        <w:jc w:val="both"/>
        <w:rPr>
          <w:bCs/>
          <w:sz w:val="22"/>
          <w:szCs w:val="22"/>
        </w:rPr>
      </w:pPr>
      <w:r w:rsidRPr="000D096B">
        <w:rPr>
          <w:bCs/>
          <w:sz w:val="22"/>
          <w:szCs w:val="22"/>
        </w:rPr>
        <w:t xml:space="preserve">To whom it may concern </w:t>
      </w:r>
    </w:p>
    <w:p w14:paraId="687465A7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546C99C0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Please find below the veterinary report for Admission Number 90207. </w:t>
      </w:r>
    </w:p>
    <w:p w14:paraId="65532BAC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3EEA1972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42BF45EB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ANIMAL DETAILS</w:t>
            </w:r>
          </w:p>
        </w:tc>
      </w:tr>
    </w:tbl>
    <w:p w14:paraId="35DEF26C" w14:textId="77777777" w:rsidR="000D096B" w:rsidRP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p w14:paraId="4506E211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proofErr w:type="gramStart"/>
      <w:r w:rsidRPr="000D096B">
        <w:rPr>
          <w:b/>
          <w:bCs/>
          <w:sz w:val="22"/>
          <w:szCs w:val="22"/>
        </w:rPr>
        <w:t>Species :</w:t>
      </w:r>
      <w:proofErr w:type="gramEnd"/>
      <w:r w:rsidRPr="000D096B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Canine</w:t>
      </w:r>
    </w:p>
    <w:p w14:paraId="341B6EEF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Breed:</w:t>
      </w:r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Pitbull </w:t>
      </w:r>
    </w:p>
    <w:p w14:paraId="1B7B889D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 xml:space="preserve">Sex: </w:t>
      </w:r>
      <w:r>
        <w:rPr>
          <w:sz w:val="22"/>
          <w:szCs w:val="22"/>
        </w:rPr>
        <w:t xml:space="preserve">Male, neutered </w:t>
      </w:r>
    </w:p>
    <w:p w14:paraId="6D34B4F1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Age</w:t>
      </w:r>
      <w:r w:rsidRPr="000D096B">
        <w:rPr>
          <w:sz w:val="22"/>
          <w:szCs w:val="22"/>
        </w:rPr>
        <w:t xml:space="preserve">: </w:t>
      </w:r>
      <w:r>
        <w:rPr>
          <w:sz w:val="22"/>
          <w:szCs w:val="22"/>
        </w:rPr>
        <w:t>Adult</w:t>
      </w:r>
    </w:p>
    <w:p w14:paraId="1A0E6D73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 w:rsidRPr="000D096B">
        <w:rPr>
          <w:b/>
          <w:bCs/>
          <w:sz w:val="22"/>
          <w:szCs w:val="22"/>
        </w:rPr>
        <w:t>Name</w:t>
      </w:r>
      <w:r w:rsidRPr="000D096B">
        <w:rPr>
          <w:sz w:val="22"/>
          <w:szCs w:val="22"/>
        </w:rPr>
        <w:t>:</w:t>
      </w:r>
      <w:r>
        <w:rPr>
          <w:sz w:val="22"/>
          <w:szCs w:val="22"/>
        </w:rPr>
        <w:t xml:space="preserve"> Unknown</w:t>
      </w:r>
    </w:p>
    <w:p w14:paraId="36899DD5" w14:textId="77777777" w:rsidR="00EE58D2" w:rsidRPr="000D096B" w:rsidRDefault="00EE58D2" w:rsidP="00EE58D2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Description: </w:t>
      </w:r>
      <w:r>
        <w:rPr>
          <w:bCs/>
          <w:sz w:val="22"/>
          <w:szCs w:val="22"/>
        </w:rPr>
        <w:t xml:space="preserve">Black/white </w:t>
      </w:r>
    </w:p>
    <w:p w14:paraId="5878D20A" w14:textId="77777777" w:rsidR="000D096B" w:rsidRDefault="000D096B" w:rsidP="000D096B">
      <w:pPr>
        <w:pStyle w:val="Default"/>
        <w:jc w:val="both"/>
        <w:rPr>
          <w:b/>
          <w:bCs/>
          <w:sz w:val="22"/>
          <w:szCs w:val="22"/>
        </w:rPr>
      </w:pPr>
    </w:p>
    <w:tbl>
      <w:tblPr>
        <w:tblStyle w:val="TableGrid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16"/>
      </w:tblGrid>
      <w:tr w:rsidR="000D096B" w14:paraId="68BCE744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2E1EA56C" w14:textId="77777777" w:rsidR="000D096B" w:rsidRDefault="000D096B" w:rsidP="000D096B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 xml:space="preserve">EXAMINATION FINDINGS </w:t>
            </w:r>
          </w:p>
        </w:tc>
      </w:tr>
    </w:tbl>
    <w:p w14:paraId="3200FD09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6AF81A3C" w14:textId="77777777" w:rsidR="000D096B" w:rsidRDefault="00EE58D2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biopsy and culture and sensitivity were done from the main lesion site on the right front limb. </w:t>
      </w:r>
    </w:p>
    <w:p w14:paraId="4B135314" w14:textId="77777777" w:rsidR="00EE58D2" w:rsidRDefault="00EE58D2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histopathology results indicate that this is squamous cell carcinoma. This is an aggressive skin cancer. </w:t>
      </w:r>
      <w:r w:rsidR="00727736">
        <w:rPr>
          <w:sz w:val="22"/>
          <w:szCs w:val="22"/>
        </w:rPr>
        <w:t xml:space="preserve">The lesion on the leg also indicated an E. coli and Streptococcus bacterial infection which the E. coli bacteria seem to be resistant for the majority of antimicrobials.  </w:t>
      </w:r>
    </w:p>
    <w:p w14:paraId="3F66F3AB" w14:textId="77777777" w:rsidR="00EE58D2" w:rsidRDefault="00EE58D2" w:rsidP="000D096B">
      <w:pPr>
        <w:pStyle w:val="Default"/>
        <w:jc w:val="both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D096B" w14:paraId="4243E739" w14:textId="77777777" w:rsidTr="000D096B">
        <w:tc>
          <w:tcPr>
            <w:tcW w:w="9016" w:type="dxa"/>
            <w:shd w:val="clear" w:color="auto" w:fill="D9D9D9" w:themeFill="background1" w:themeFillShade="D9"/>
          </w:tcPr>
          <w:p w14:paraId="6B9EB2F2" w14:textId="77777777" w:rsidR="000D096B" w:rsidRDefault="000D096B" w:rsidP="000D096B">
            <w:pPr>
              <w:pStyle w:val="Default"/>
              <w:jc w:val="both"/>
              <w:rPr>
                <w:sz w:val="22"/>
                <w:szCs w:val="22"/>
              </w:rPr>
            </w:pPr>
            <w:r w:rsidRPr="000D096B">
              <w:rPr>
                <w:b/>
                <w:bCs/>
                <w:sz w:val="22"/>
                <w:szCs w:val="22"/>
              </w:rPr>
              <w:t>COMMENTS</w:t>
            </w:r>
          </w:p>
        </w:tc>
      </w:tr>
    </w:tbl>
    <w:p w14:paraId="420A528B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210D7A5C" w14:textId="41F7AD05" w:rsidR="000D096B" w:rsidRPr="000D096B" w:rsidRDefault="00727736" w:rsidP="000D096B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It is advised to humanely euthanize the animal due to the extend and spreading of the cancer. </w:t>
      </w:r>
      <w:r w:rsidR="00BA1BC9">
        <w:rPr>
          <w:sz w:val="22"/>
          <w:szCs w:val="22"/>
        </w:rPr>
        <w:t xml:space="preserve">Attached is the histopathology and bacterial culture results. </w:t>
      </w:r>
      <w:bookmarkStart w:id="0" w:name="_GoBack"/>
      <w:bookmarkEnd w:id="0"/>
    </w:p>
    <w:p w14:paraId="1D1BE96D" w14:textId="77777777" w:rsidR="00727736" w:rsidRDefault="00727736" w:rsidP="000D096B">
      <w:pPr>
        <w:pStyle w:val="Default"/>
        <w:jc w:val="both"/>
        <w:rPr>
          <w:sz w:val="22"/>
          <w:szCs w:val="22"/>
        </w:rPr>
      </w:pPr>
    </w:p>
    <w:p w14:paraId="52D6B172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  <w:r w:rsidRPr="000D096B">
        <w:rPr>
          <w:sz w:val="22"/>
          <w:szCs w:val="22"/>
        </w:rPr>
        <w:t xml:space="preserve">Yours sincerely </w:t>
      </w:r>
    </w:p>
    <w:p w14:paraId="11623AC2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0074DDE0" w14:textId="77777777" w:rsidR="000D096B" w:rsidRPr="000D096B" w:rsidRDefault="000D096B" w:rsidP="000D096B">
      <w:pPr>
        <w:pStyle w:val="Default"/>
        <w:jc w:val="both"/>
        <w:rPr>
          <w:sz w:val="22"/>
          <w:szCs w:val="22"/>
        </w:rPr>
      </w:pPr>
    </w:p>
    <w:p w14:paraId="1E709319" w14:textId="77777777" w:rsidR="00D86B26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Dr </w:t>
      </w:r>
      <w:r w:rsidR="00727736">
        <w:rPr>
          <w:rFonts w:ascii="Tahoma" w:hAnsi="Tahoma" w:cs="Tahoma"/>
          <w:b/>
        </w:rPr>
        <w:t>Fraser Martens</w:t>
      </w:r>
      <w:r w:rsidRPr="000D096B">
        <w:rPr>
          <w:rFonts w:ascii="Tahoma" w:hAnsi="Tahoma" w:cs="Tahoma"/>
          <w:b/>
        </w:rPr>
        <w:t xml:space="preserve"> (BVSc)</w:t>
      </w:r>
    </w:p>
    <w:p w14:paraId="5FC7ECD0" w14:textId="77777777" w:rsid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  <w:b/>
        </w:rPr>
      </w:pPr>
      <w:r w:rsidRPr="000D096B">
        <w:rPr>
          <w:rFonts w:ascii="Tahoma" w:hAnsi="Tahoma" w:cs="Tahoma"/>
          <w:b/>
        </w:rPr>
        <w:t xml:space="preserve">Veterinarian </w:t>
      </w:r>
    </w:p>
    <w:p w14:paraId="13D4DEE4" w14:textId="777777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</w:p>
    <w:p w14:paraId="68777B3C" w14:textId="77777777" w:rsidR="000D096B" w:rsidRPr="000D096B" w:rsidRDefault="000D096B" w:rsidP="000D096B">
      <w:pPr>
        <w:tabs>
          <w:tab w:val="left" w:pos="2088"/>
        </w:tabs>
        <w:spacing w:after="0" w:line="240" w:lineRule="auto"/>
        <w:jc w:val="both"/>
        <w:rPr>
          <w:rFonts w:ascii="Tahoma" w:hAnsi="Tahoma" w:cs="Tahoma"/>
        </w:rPr>
      </w:pPr>
      <w:r w:rsidRPr="000D096B">
        <w:rPr>
          <w:rFonts w:ascii="Tahoma" w:hAnsi="Tahoma" w:cs="Tahoma"/>
        </w:rPr>
        <w:t xml:space="preserve">Date compiled: </w:t>
      </w:r>
      <w:r w:rsidR="00727736">
        <w:rPr>
          <w:rFonts w:ascii="Tahoma" w:hAnsi="Tahoma" w:cs="Tahoma"/>
        </w:rPr>
        <w:t>16/02/2023</w:t>
      </w:r>
    </w:p>
    <w:sectPr w:rsidR="000D096B" w:rsidRPr="000D096B" w:rsidSect="007A03F9">
      <w:footerReference w:type="default" r:id="rId12"/>
      <w:pgSz w:w="11906" w:h="16838"/>
      <w:pgMar w:top="1440" w:right="1440" w:bottom="993" w:left="1440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CDD526" w14:textId="77777777" w:rsidR="00EE58D2" w:rsidRDefault="00EE58D2" w:rsidP="000171A2">
      <w:pPr>
        <w:spacing w:after="0" w:line="240" w:lineRule="auto"/>
      </w:pPr>
      <w:r>
        <w:separator/>
      </w:r>
    </w:p>
  </w:endnote>
  <w:endnote w:type="continuationSeparator" w:id="0">
    <w:p w14:paraId="4C839A8D" w14:textId="77777777" w:rsidR="00EE58D2" w:rsidRDefault="00EE58D2" w:rsidP="0001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06651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7E472D" w14:textId="77777777" w:rsidR="00823432" w:rsidRDefault="008234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48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7D46B7" w14:textId="77777777" w:rsidR="000171A2" w:rsidRPr="000171A2" w:rsidRDefault="000171A2" w:rsidP="007A03F9">
    <w:pPr>
      <w:pStyle w:val="Footer"/>
      <w:jc w:val="center"/>
      <w:rPr>
        <w:rFonts w:ascii="Tahoma" w:hAnsi="Tahoma" w:cs="Tahoma"/>
        <w:color w:val="00206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6F95D" w14:textId="77777777" w:rsidR="00EE58D2" w:rsidRDefault="00EE58D2" w:rsidP="000171A2">
      <w:pPr>
        <w:spacing w:after="0" w:line="240" w:lineRule="auto"/>
      </w:pPr>
      <w:r>
        <w:separator/>
      </w:r>
    </w:p>
  </w:footnote>
  <w:footnote w:type="continuationSeparator" w:id="0">
    <w:p w14:paraId="2A1D2753" w14:textId="77777777" w:rsidR="00EE58D2" w:rsidRDefault="00EE58D2" w:rsidP="000171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602F4"/>
    <w:multiLevelType w:val="hybridMultilevel"/>
    <w:tmpl w:val="D7B282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306A9"/>
    <w:multiLevelType w:val="hybridMultilevel"/>
    <w:tmpl w:val="226831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20309"/>
    <w:multiLevelType w:val="hybridMultilevel"/>
    <w:tmpl w:val="2EA03D0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27E1"/>
    <w:multiLevelType w:val="hybridMultilevel"/>
    <w:tmpl w:val="187A71F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CFD29C1"/>
    <w:multiLevelType w:val="hybridMultilevel"/>
    <w:tmpl w:val="F1E0DDF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E22E41"/>
    <w:multiLevelType w:val="hybridMultilevel"/>
    <w:tmpl w:val="62283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8306F"/>
    <w:multiLevelType w:val="hybridMultilevel"/>
    <w:tmpl w:val="AE0A4266"/>
    <w:lvl w:ilvl="0" w:tplc="0792C1C2">
      <w:numFmt w:val="bullet"/>
      <w:lvlText w:val="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D2"/>
    <w:rsid w:val="00015201"/>
    <w:rsid w:val="000171A2"/>
    <w:rsid w:val="000678F7"/>
    <w:rsid w:val="00085933"/>
    <w:rsid w:val="000D096B"/>
    <w:rsid w:val="000D1B87"/>
    <w:rsid w:val="000D3867"/>
    <w:rsid w:val="000E0C0D"/>
    <w:rsid w:val="000E0FCB"/>
    <w:rsid w:val="000F2B45"/>
    <w:rsid w:val="00130B03"/>
    <w:rsid w:val="00160ABE"/>
    <w:rsid w:val="001615BA"/>
    <w:rsid w:val="00186BFD"/>
    <w:rsid w:val="001B18D7"/>
    <w:rsid w:val="001C7B40"/>
    <w:rsid w:val="001F3145"/>
    <w:rsid w:val="001F5F42"/>
    <w:rsid w:val="0022660C"/>
    <w:rsid w:val="0028712E"/>
    <w:rsid w:val="002D0187"/>
    <w:rsid w:val="00323CE6"/>
    <w:rsid w:val="00343DC4"/>
    <w:rsid w:val="00352BC2"/>
    <w:rsid w:val="00365855"/>
    <w:rsid w:val="00387EA8"/>
    <w:rsid w:val="00396004"/>
    <w:rsid w:val="003B2D98"/>
    <w:rsid w:val="00436A1E"/>
    <w:rsid w:val="004460EC"/>
    <w:rsid w:val="004926AA"/>
    <w:rsid w:val="004D1B8F"/>
    <w:rsid w:val="004D4CB6"/>
    <w:rsid w:val="004F6E63"/>
    <w:rsid w:val="00525377"/>
    <w:rsid w:val="0055049A"/>
    <w:rsid w:val="00582209"/>
    <w:rsid w:val="005A0A08"/>
    <w:rsid w:val="005C126D"/>
    <w:rsid w:val="00604440"/>
    <w:rsid w:val="00606231"/>
    <w:rsid w:val="00651BF3"/>
    <w:rsid w:val="006563E8"/>
    <w:rsid w:val="00680C63"/>
    <w:rsid w:val="00695800"/>
    <w:rsid w:val="006E6E0C"/>
    <w:rsid w:val="007128D0"/>
    <w:rsid w:val="00726DEC"/>
    <w:rsid w:val="00727736"/>
    <w:rsid w:val="00727DAD"/>
    <w:rsid w:val="00744CF7"/>
    <w:rsid w:val="00752B9D"/>
    <w:rsid w:val="0076471F"/>
    <w:rsid w:val="007A03F9"/>
    <w:rsid w:val="007E366C"/>
    <w:rsid w:val="00823432"/>
    <w:rsid w:val="008361B8"/>
    <w:rsid w:val="0084419F"/>
    <w:rsid w:val="008576CE"/>
    <w:rsid w:val="00860FC1"/>
    <w:rsid w:val="00864C90"/>
    <w:rsid w:val="0087374F"/>
    <w:rsid w:val="008A3877"/>
    <w:rsid w:val="008A6920"/>
    <w:rsid w:val="008B1C79"/>
    <w:rsid w:val="008B487D"/>
    <w:rsid w:val="009440B7"/>
    <w:rsid w:val="00972DBA"/>
    <w:rsid w:val="009818BC"/>
    <w:rsid w:val="0098315D"/>
    <w:rsid w:val="009A5C1B"/>
    <w:rsid w:val="009A616E"/>
    <w:rsid w:val="009B4705"/>
    <w:rsid w:val="00A11842"/>
    <w:rsid w:val="00A41188"/>
    <w:rsid w:val="00A41B92"/>
    <w:rsid w:val="00A43FCB"/>
    <w:rsid w:val="00AB2BF9"/>
    <w:rsid w:val="00AE2FDC"/>
    <w:rsid w:val="00B37E87"/>
    <w:rsid w:val="00B617FF"/>
    <w:rsid w:val="00B70929"/>
    <w:rsid w:val="00B85B55"/>
    <w:rsid w:val="00BA1BC9"/>
    <w:rsid w:val="00BD547A"/>
    <w:rsid w:val="00C01D1B"/>
    <w:rsid w:val="00C14B42"/>
    <w:rsid w:val="00C23220"/>
    <w:rsid w:val="00C237D3"/>
    <w:rsid w:val="00C379AD"/>
    <w:rsid w:val="00C505D4"/>
    <w:rsid w:val="00C55680"/>
    <w:rsid w:val="00C92EC5"/>
    <w:rsid w:val="00C94074"/>
    <w:rsid w:val="00CC29A7"/>
    <w:rsid w:val="00CD22AC"/>
    <w:rsid w:val="00CF63A9"/>
    <w:rsid w:val="00CF7D24"/>
    <w:rsid w:val="00D039F1"/>
    <w:rsid w:val="00D14BC2"/>
    <w:rsid w:val="00D15433"/>
    <w:rsid w:val="00D468C9"/>
    <w:rsid w:val="00D60EC1"/>
    <w:rsid w:val="00D86B26"/>
    <w:rsid w:val="00E01538"/>
    <w:rsid w:val="00E022FB"/>
    <w:rsid w:val="00E2033E"/>
    <w:rsid w:val="00E52EA7"/>
    <w:rsid w:val="00E802A9"/>
    <w:rsid w:val="00E871D9"/>
    <w:rsid w:val="00ED51D5"/>
    <w:rsid w:val="00ED6AAB"/>
    <w:rsid w:val="00EE2904"/>
    <w:rsid w:val="00EE58D2"/>
    <w:rsid w:val="00F74B27"/>
    <w:rsid w:val="00FB3C0E"/>
    <w:rsid w:val="00FD2B36"/>
    <w:rsid w:val="00FE3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BDAE8AB"/>
  <w15:chartTrackingRefBased/>
  <w15:docId w15:val="{165EEC1C-18B0-4DC3-B5BF-942B59017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859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085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085933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171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1A2"/>
  </w:style>
  <w:style w:type="paragraph" w:styleId="NoSpacing">
    <w:name w:val="No Spacing"/>
    <w:uiPriority w:val="1"/>
    <w:qFormat/>
    <w:rsid w:val="00864C9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52B9D"/>
    <w:pPr>
      <w:ind w:left="720"/>
      <w:contextualSpacing/>
    </w:pPr>
  </w:style>
  <w:style w:type="paragraph" w:customStyle="1" w:styleId="Default">
    <w:name w:val="Default"/>
    <w:rsid w:val="000D096B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0D09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1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t2\OneDrive%20-%20CAPE%20OF%20GOOD%20HOPE%20SOCIETY%20FOR%20THE%20PREVENTION%20OF%20CRUELTY%20TO%20ANIMALS\Desktop\Veterinary%20Report%20Template%20Update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6CD37311C284AA29E6C6F2BCFAD0F" ma:contentTypeVersion="9" ma:contentTypeDescription="Create a new document." ma:contentTypeScope="" ma:versionID="9dd29d062141f512ecdae6ca148b0f40">
  <xsd:schema xmlns:xsd="http://www.w3.org/2001/XMLSchema" xmlns:xs="http://www.w3.org/2001/XMLSchema" xmlns:p="http://schemas.microsoft.com/office/2006/metadata/properties" xmlns:ns3="f9adc4c4-976a-4e42-bb8b-b77b847291b0" targetNamespace="http://schemas.microsoft.com/office/2006/metadata/properties" ma:root="true" ma:fieldsID="8286f4a8c2f0fe1788ea2d0474eb2b2d" ns3:_="">
    <xsd:import namespace="f9adc4c4-976a-4e42-bb8b-b77b847291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dc4c4-976a-4e42-bb8b-b77b8472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25153-7549-4BC8-8D49-8FE7014E2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dc4c4-976a-4e42-bb8b-b77b84729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88293-F299-4327-8AF0-4F095DE48B52}">
  <ds:schemaRefs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f9adc4c4-976a-4e42-bb8b-b77b847291b0"/>
  </ds:schemaRefs>
</ds:datastoreItem>
</file>

<file path=customXml/itemProps3.xml><?xml version="1.0" encoding="utf-8"?>
<ds:datastoreItem xmlns:ds="http://schemas.openxmlformats.org/officeDocument/2006/customXml" ds:itemID="{9BD2F4D9-17AD-4604-AB85-CC6ABF488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FCB864-DB22-4F7B-B6B9-5AC37DEC8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Veterinary Report Template Updated</Template>
  <TotalTime>18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 2 - Cape of Good Hope SPCA</dc:creator>
  <cp:keywords/>
  <dc:description/>
  <cp:lastModifiedBy>vet 2 - Cape of Good Hope SPCA</cp:lastModifiedBy>
  <cp:revision>2</cp:revision>
  <cp:lastPrinted>2020-09-02T06:39:00Z</cp:lastPrinted>
  <dcterms:created xsi:type="dcterms:W3CDTF">2023-02-16T15:15:00Z</dcterms:created>
  <dcterms:modified xsi:type="dcterms:W3CDTF">2023-02-20T12:11:00Z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0x010100B786CD37311C284AA29E6C6F2BCFAD0F</vt:lpwstr>
  </property>
</Properties>
</file>