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91FA2" w:rsidRDefault="00B621E7"/>
    <w:p w:rsidR="00780944" w:rsidRDefault="00780944"/>
    <w:p w:rsidR="00780944" w:rsidRDefault="00780944">
      <w:r>
        <w:t>Medical Report for Sandra</w:t>
      </w:r>
    </w:p>
    <w:p w:rsidR="00780944" w:rsidRDefault="00780944"/>
    <w:p w:rsidR="00780944" w:rsidRDefault="00780944">
      <w:r>
        <w:t xml:space="preserve">Owner: Anna </w:t>
      </w:r>
      <w:proofErr w:type="spellStart"/>
      <w:r>
        <w:t>Velthuysen</w:t>
      </w:r>
      <w:proofErr w:type="spellEnd"/>
    </w:p>
    <w:p w:rsidR="00780944" w:rsidRDefault="00780944">
      <w:r>
        <w:t>Patient: Sandy</w:t>
      </w:r>
    </w:p>
    <w:p w:rsidR="00780944" w:rsidRDefault="00780944">
      <w:r>
        <w:t xml:space="preserve">Breed: Persian </w:t>
      </w:r>
      <w:proofErr w:type="gramStart"/>
      <w:r>
        <w:t>Cat</w:t>
      </w:r>
      <w:proofErr w:type="gramEnd"/>
    </w:p>
    <w:p w:rsidR="00780944" w:rsidRDefault="00780944">
      <w:r>
        <w:t>Species: Feline</w:t>
      </w:r>
    </w:p>
    <w:p w:rsidR="00780944" w:rsidRDefault="00780944">
      <w:r>
        <w:t>Age: 4 Years old</w:t>
      </w:r>
    </w:p>
    <w:p w:rsidR="00780944" w:rsidRDefault="00780944">
      <w:bookmarkStart w:id="0" w:name="_GoBack"/>
      <w:r>
        <w:t>Sex: Female</w:t>
      </w:r>
    </w:p>
    <w:bookmarkEnd w:id="0"/>
    <w:p w:rsidR="00780944" w:rsidRDefault="00780944"/>
    <w:p w:rsidR="00780944" w:rsidRDefault="00780944">
      <w:r>
        <w:t>Sandy was examined on the 24</w:t>
      </w:r>
      <w:r w:rsidRPr="00780944">
        <w:rPr>
          <w:vertAlign w:val="superscript"/>
        </w:rPr>
        <w:t>th</w:t>
      </w:r>
      <w:r>
        <w:t xml:space="preserve"> of February 2025 &amp; was found to be healthy. The basic parameters measured &amp; examined were within normal ranges, apart from a small wound on the back leg which will be treated as an open wound.</w:t>
      </w:r>
    </w:p>
    <w:p w:rsidR="00113DE7" w:rsidRDefault="00113DE7"/>
    <w:p w:rsidR="00113DE7" w:rsidRDefault="00113DE7">
      <w:r>
        <w:t>Thank you.</w:t>
      </w:r>
    </w:p>
    <w:p w:rsidR="00113DE7" w:rsidRDefault="00113DE7"/>
    <w:p w:rsidR="00113DE7" w:rsidRDefault="00113DE7">
      <w:r>
        <w:t>Kind Regards</w:t>
      </w:r>
    </w:p>
    <w:p w:rsidR="00113DE7" w:rsidRDefault="00113DE7"/>
    <w:p w:rsidR="00113DE7" w:rsidRDefault="00113DE7">
      <w:r>
        <w:t>Dr Macdonald</w:t>
      </w:r>
    </w:p>
    <w:sectPr w:rsidR="00113DE7" w:rsidSect="00CB2175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440" w:right="1440" w:bottom="1440" w:left="1440" w:header="510" w:footer="5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621E7" w:rsidRDefault="00B621E7" w:rsidP="00FD3E6B">
      <w:pPr>
        <w:spacing w:after="0" w:line="240" w:lineRule="auto"/>
      </w:pPr>
      <w:r>
        <w:separator/>
      </w:r>
    </w:p>
  </w:endnote>
  <w:endnote w:type="continuationSeparator" w:id="0">
    <w:p w:rsidR="00B621E7" w:rsidRDefault="00B621E7" w:rsidP="00FD3E6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B2175" w:rsidRDefault="00CB2175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Style w:val="TableGrid"/>
      <w:tblW w:w="11058" w:type="dxa"/>
      <w:tblInd w:w="-998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5506"/>
      <w:gridCol w:w="5552"/>
    </w:tblGrid>
    <w:tr w:rsidR="007C727D" w:rsidRPr="007C727D" w:rsidTr="007C727D">
      <w:tc>
        <w:tcPr>
          <w:tcW w:w="5506" w:type="dxa"/>
        </w:tcPr>
        <w:p w:rsidR="00FD3E6B" w:rsidRPr="007C727D" w:rsidRDefault="00FD3E6B">
          <w:pPr>
            <w:pStyle w:val="Footer"/>
            <w:rPr>
              <w:color w:val="7F7F7F" w:themeColor="text1" w:themeTint="80"/>
              <w:sz w:val="20"/>
              <w:szCs w:val="20"/>
            </w:rPr>
          </w:pPr>
          <w:r w:rsidRPr="007C727D">
            <w:rPr>
              <w:color w:val="7F7F7F" w:themeColor="text1" w:themeTint="80"/>
              <w:sz w:val="20"/>
              <w:szCs w:val="20"/>
            </w:rPr>
            <w:t>Northmead Veterinary Clinic</w:t>
          </w:r>
        </w:p>
      </w:tc>
      <w:tc>
        <w:tcPr>
          <w:tcW w:w="5552" w:type="dxa"/>
        </w:tcPr>
        <w:p w:rsidR="00FD3E6B" w:rsidRPr="007C727D" w:rsidRDefault="007C727D" w:rsidP="007C727D">
          <w:pPr>
            <w:jc w:val="right"/>
            <w:rPr>
              <w:color w:val="7F7F7F" w:themeColor="text1" w:themeTint="80"/>
              <w:sz w:val="20"/>
              <w:szCs w:val="20"/>
            </w:rPr>
          </w:pPr>
          <w:r w:rsidRPr="007C727D">
            <w:rPr>
              <w:color w:val="7F7F7F" w:themeColor="text1" w:themeTint="80"/>
              <w:sz w:val="20"/>
              <w:szCs w:val="20"/>
            </w:rPr>
            <w:t xml:space="preserve">                                                    Contact: 065 538 0397</w:t>
          </w:r>
        </w:p>
      </w:tc>
    </w:tr>
    <w:tr w:rsidR="007C727D" w:rsidRPr="007C727D" w:rsidTr="007C727D">
      <w:tc>
        <w:tcPr>
          <w:tcW w:w="5506" w:type="dxa"/>
        </w:tcPr>
        <w:p w:rsidR="00FD3E6B" w:rsidRPr="007C727D" w:rsidRDefault="00FD3E6B">
          <w:pPr>
            <w:pStyle w:val="Footer"/>
            <w:rPr>
              <w:color w:val="7F7F7F" w:themeColor="text1" w:themeTint="80"/>
              <w:sz w:val="20"/>
              <w:szCs w:val="20"/>
            </w:rPr>
          </w:pPr>
          <w:r w:rsidRPr="007C727D">
            <w:rPr>
              <w:color w:val="7F7F7F" w:themeColor="text1" w:themeTint="80"/>
              <w:sz w:val="20"/>
              <w:szCs w:val="20"/>
            </w:rPr>
            <w:t>1, 1</w:t>
          </w:r>
          <w:r w:rsidRPr="007C727D">
            <w:rPr>
              <w:color w:val="7F7F7F" w:themeColor="text1" w:themeTint="80"/>
              <w:sz w:val="20"/>
              <w:szCs w:val="20"/>
              <w:vertAlign w:val="superscript"/>
            </w:rPr>
            <w:t>st</w:t>
          </w:r>
          <w:r w:rsidRPr="007C727D">
            <w:rPr>
              <w:color w:val="7F7F7F" w:themeColor="text1" w:themeTint="80"/>
              <w:sz w:val="20"/>
              <w:szCs w:val="20"/>
            </w:rPr>
            <w:t xml:space="preserve"> Street Northmead ,Benoni</w:t>
          </w:r>
        </w:p>
        <w:p w:rsidR="00FD3E6B" w:rsidRPr="007C727D" w:rsidRDefault="00FD3E6B">
          <w:pPr>
            <w:pStyle w:val="Footer"/>
            <w:rPr>
              <w:color w:val="7F7F7F" w:themeColor="text1" w:themeTint="80"/>
              <w:sz w:val="20"/>
              <w:szCs w:val="20"/>
            </w:rPr>
          </w:pPr>
          <w:r w:rsidRPr="007C727D">
            <w:rPr>
              <w:color w:val="7F7F7F" w:themeColor="text1" w:themeTint="80"/>
              <w:sz w:val="20"/>
              <w:szCs w:val="20"/>
            </w:rPr>
            <w:t>Gauteng 1501 , South Africa</w:t>
          </w:r>
        </w:p>
      </w:tc>
      <w:tc>
        <w:tcPr>
          <w:tcW w:w="5552" w:type="dxa"/>
        </w:tcPr>
        <w:p w:rsidR="00FD3E6B" w:rsidRPr="007C727D" w:rsidRDefault="007C727D" w:rsidP="007C727D">
          <w:pPr>
            <w:pStyle w:val="Footer"/>
            <w:jc w:val="right"/>
            <w:rPr>
              <w:color w:val="7F7F7F" w:themeColor="text1" w:themeTint="80"/>
              <w:sz w:val="20"/>
              <w:szCs w:val="20"/>
            </w:rPr>
          </w:pPr>
          <w:r w:rsidRPr="007C727D">
            <w:rPr>
              <w:color w:val="7F7F7F" w:themeColor="text1" w:themeTint="80"/>
              <w:sz w:val="20"/>
              <w:szCs w:val="20"/>
            </w:rPr>
            <w:t>Email:</w:t>
          </w:r>
          <w:hyperlink r:id="rId1" w:history="1">
            <w:r w:rsidRPr="007C727D">
              <w:rPr>
                <w:rStyle w:val="Hyperlink"/>
                <w:color w:val="7F7F7F" w:themeColor="text1" w:themeTint="80"/>
                <w:sz w:val="20"/>
                <w:szCs w:val="20"/>
              </w:rPr>
              <w:t>northmeadvet@gmail.com</w:t>
            </w:r>
          </w:hyperlink>
        </w:p>
      </w:tc>
    </w:tr>
  </w:tbl>
  <w:p w:rsidR="00FD3E6B" w:rsidRDefault="007C727D">
    <w:pPr>
      <w:pStyle w:val="Footer"/>
    </w:pPr>
    <w:r>
      <w:rPr>
        <w:noProof/>
        <w:lang w:eastAsia="en-ZA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263370AE" wp14:editId="1E767FC1">
              <wp:simplePos x="0" y="0"/>
              <wp:positionH relativeFrom="margin">
                <wp:posOffset>-534035</wp:posOffset>
              </wp:positionH>
              <wp:positionV relativeFrom="paragraph">
                <wp:posOffset>-630555</wp:posOffset>
              </wp:positionV>
              <wp:extent cx="6710191" cy="7034"/>
              <wp:effectExtent l="0" t="0" r="33655" b="31115"/>
              <wp:wrapNone/>
              <wp:docPr id="4" name="Straight Connector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710191" cy="7034"/>
                      </a:xfrm>
                      <a:prstGeom prst="line">
                        <a:avLst/>
                      </a:prstGeom>
                      <a:ln>
                        <a:solidFill>
                          <a:schemeClr val="tx1">
                            <a:lumMod val="50000"/>
                            <a:lumOff val="50000"/>
                          </a:schemeClr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5873EBA1" id="Straight Connector 4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" from="-42.05pt,-49.65pt" to="486.3pt,-49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" strokecolor="gray [1629]" strokeweight=".5pt">
              <v:stroke joinstyle="miter"/>
              <w10:wrap anchorx="margin"/>
            </v:line>
          </w:pict>
        </mc:Fallback>
      </mc:AlternateConten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B2175" w:rsidRDefault="00CB2175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621E7" w:rsidRDefault="00B621E7" w:rsidP="00FD3E6B">
      <w:pPr>
        <w:spacing w:after="0" w:line="240" w:lineRule="auto"/>
      </w:pPr>
      <w:r>
        <w:separator/>
      </w:r>
    </w:p>
  </w:footnote>
  <w:footnote w:type="continuationSeparator" w:id="0">
    <w:p w:rsidR="00B621E7" w:rsidRDefault="00B621E7" w:rsidP="00FD3E6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B2175" w:rsidRDefault="00CB2175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D3E6B" w:rsidRDefault="00FD3E6B">
    <w:pPr>
      <w:pStyle w:val="Header"/>
    </w:pPr>
    <w:r w:rsidRPr="00FD3E6B">
      <w:rPr>
        <w:noProof/>
        <w:sz w:val="52"/>
        <w:szCs w:val="52"/>
        <w:lang w:eastAsia="en-ZA"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leftMargin">
            <wp:posOffset>474980</wp:posOffset>
          </wp:positionH>
          <wp:positionV relativeFrom="paragraph">
            <wp:posOffset>-190451</wp:posOffset>
          </wp:positionV>
          <wp:extent cx="963295" cy="772160"/>
          <wp:effectExtent l="0" t="0" r="8255" b="8890"/>
          <wp:wrapThrough wrapText="bothSides">
            <wp:wrapPolygon edited="0">
              <wp:start x="0" y="0"/>
              <wp:lineTo x="0" y="21316"/>
              <wp:lineTo x="21358" y="21316"/>
              <wp:lineTo x="21358" y="0"/>
              <wp:lineTo x="0" y="0"/>
            </wp:wrapPolygon>
          </wp:wrapThrough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logo1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963295" cy="77216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sz w:val="52"/>
        <w:szCs w:val="52"/>
      </w:rPr>
      <w:t xml:space="preserve"> </w:t>
    </w:r>
    <w:r w:rsidRPr="00FD3E6B">
      <w:rPr>
        <w:sz w:val="52"/>
        <w:szCs w:val="52"/>
      </w:rPr>
      <w:t>NORTHMEAD VETERINARY CLINIC</w: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B2175" w:rsidRDefault="00CB2175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attachedTemplate r:id="rId1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80944"/>
    <w:rsid w:val="00113DE7"/>
    <w:rsid w:val="00133A06"/>
    <w:rsid w:val="004932B0"/>
    <w:rsid w:val="00780944"/>
    <w:rsid w:val="007C727D"/>
    <w:rsid w:val="00817BB4"/>
    <w:rsid w:val="00B621E7"/>
    <w:rsid w:val="00CB2175"/>
    <w:rsid w:val="00FD3E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,"/>
  <w15:chartTrackingRefBased/>
  <w15:docId w15:val="{54A9D7EF-BF32-430C-B377-03B558486B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Z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FD3E6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D3E6B"/>
  </w:style>
  <w:style w:type="paragraph" w:styleId="Footer">
    <w:name w:val="footer"/>
    <w:basedOn w:val="Normal"/>
    <w:link w:val="FooterChar"/>
    <w:uiPriority w:val="99"/>
    <w:unhideWhenUsed/>
    <w:rsid w:val="00FD3E6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D3E6B"/>
  </w:style>
  <w:style w:type="table" w:styleId="TableGrid">
    <w:name w:val="Table Grid"/>
    <w:basedOn w:val="TableNormal"/>
    <w:uiPriority w:val="39"/>
    <w:rsid w:val="00FD3E6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yperlink">
    <w:name w:val="Hyperlink"/>
    <w:basedOn w:val="DefaultParagraphFont"/>
    <w:uiPriority w:val="99"/>
    <w:semiHidden/>
    <w:unhideWhenUsed/>
    <w:rsid w:val="007C727D"/>
    <w:rPr>
      <w:color w:val="0563C1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B217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B217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046369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mailto:northmeadvet@gmail.com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User\Documents\Custom%20Office%20Templates\letterhead%20template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letterhead template</Template>
  <TotalTime>12</TotalTime>
  <Pages>1</Pages>
  <Words>59</Words>
  <Characters>337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cp:lastPrinted>2021-09-27T18:58:00Z</cp:lastPrinted>
  <dcterms:created xsi:type="dcterms:W3CDTF">2025-02-24T10:50:00Z</dcterms:created>
  <dcterms:modified xsi:type="dcterms:W3CDTF">2025-02-24T11:02:00Z</dcterms:modified>
</cp:coreProperties>
</file>